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760F5" w14:textId="413E3783" w:rsidR="00571A87" w:rsidRPr="00A440BD" w:rsidRDefault="00A440BD" w:rsidP="5EDA1E76">
      <w:pPr>
        <w:pStyle w:val="Default"/>
        <w:spacing w:line="276" w:lineRule="auto"/>
        <w:jc w:val="both"/>
        <w:rPr>
          <w:rFonts w:asciiTheme="majorHAnsi" w:hAnsiTheme="majorHAnsi"/>
          <w:b/>
          <w:bCs/>
          <w:lang w:val="fr-CH"/>
        </w:rPr>
      </w:pPr>
      <w:r w:rsidRPr="00A440BD">
        <w:rPr>
          <w:rFonts w:asciiTheme="majorHAnsi" w:hAnsiTheme="majorHAnsi"/>
          <w:b/>
          <w:bCs/>
          <w:lang w:val="fr-CH"/>
        </w:rPr>
        <w:t>Personnes transgenres</w:t>
      </w:r>
      <w:r>
        <w:rPr>
          <w:rFonts w:asciiTheme="majorHAnsi" w:hAnsiTheme="majorHAnsi"/>
          <w:b/>
          <w:bCs/>
          <w:lang w:val="fr-CH"/>
        </w:rPr>
        <w:t> : Demande concernant le remplacement de documents de diplôme et de certificats de travail</w:t>
      </w:r>
    </w:p>
    <w:p w14:paraId="5F8F817A" w14:textId="77777777" w:rsidR="00571A87" w:rsidRPr="00A440BD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</w:p>
    <w:p w14:paraId="2242E18E" w14:textId="18C2582C" w:rsidR="00D76FCF" w:rsidRPr="00A440BD" w:rsidRDefault="000006A3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>Situation</w:t>
      </w:r>
    </w:p>
    <w:p w14:paraId="672FF12E" w14:textId="3ECAAE58" w:rsidR="000006A3" w:rsidRPr="00A440BD" w:rsidRDefault="000006A3" w:rsidP="004B04A6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bookmarkStart w:id="0" w:name="_Hlk47682803"/>
      <w:r w:rsidRPr="000006A3">
        <w:rPr>
          <w:rFonts w:asciiTheme="minorHAnsi" w:hAnsiTheme="minorHAnsi"/>
          <w:sz w:val="20"/>
          <w:szCs w:val="20"/>
          <w:lang w:val="fr-CH"/>
        </w:rPr>
        <w:t>Ultérieurement à l</w:t>
      </w:r>
      <w:r w:rsidR="00772DC1">
        <w:rPr>
          <w:rFonts w:asciiTheme="minorHAnsi" w:hAnsiTheme="minorHAnsi"/>
          <w:sz w:val="20"/>
          <w:szCs w:val="20"/>
          <w:lang w:val="fr-CH"/>
        </w:rPr>
        <w:t>’</w:t>
      </w:r>
      <w:r w:rsidRPr="000006A3">
        <w:rPr>
          <w:rFonts w:asciiTheme="minorHAnsi" w:hAnsiTheme="minorHAnsi"/>
          <w:sz w:val="20"/>
          <w:szCs w:val="20"/>
          <w:lang w:val="fr-CH"/>
        </w:rPr>
        <w:t xml:space="preserve">obtention de votre diplôme ou à votre engagement à la </w:t>
      </w:r>
      <w:r w:rsidR="00C256A6">
        <w:rPr>
          <w:rFonts w:asciiTheme="minorHAnsi" w:hAnsiTheme="minorHAnsi"/>
          <w:sz w:val="20"/>
          <w:szCs w:val="20"/>
          <w:lang w:val="fr-CH"/>
        </w:rPr>
        <w:t xml:space="preserve">Haute école spécialisée bernoise </w:t>
      </w:r>
      <w:r w:rsidRPr="000006A3">
        <w:rPr>
          <w:rFonts w:asciiTheme="minorHAnsi" w:hAnsiTheme="minorHAnsi"/>
          <w:sz w:val="20"/>
          <w:szCs w:val="20"/>
          <w:lang w:val="fr-CH"/>
        </w:rPr>
        <w:t xml:space="preserve">BFH, </w:t>
      </w:r>
      <w:r w:rsidR="008825FD" w:rsidRPr="008825FD">
        <w:rPr>
          <w:rFonts w:asciiTheme="minorHAnsi" w:hAnsiTheme="minorHAnsi"/>
          <w:sz w:val="20"/>
          <w:szCs w:val="20"/>
          <w:lang w:val="fr-CH"/>
        </w:rPr>
        <w:t>vous avez fait modifier, en fonction de votre identité de genre, les données figurant à votre sujet au registre de l’état civil</w:t>
      </w:r>
      <w:r w:rsidR="00E20202">
        <w:rPr>
          <w:rFonts w:asciiTheme="minorHAnsi" w:hAnsiTheme="minorHAnsi"/>
          <w:sz w:val="20"/>
          <w:szCs w:val="20"/>
          <w:lang w:val="fr-CH"/>
        </w:rPr>
        <w:t xml:space="preserve">. Dès lors, vous </w:t>
      </w:r>
      <w:r w:rsidRPr="000006A3">
        <w:rPr>
          <w:rFonts w:asciiTheme="minorHAnsi" w:hAnsiTheme="minorHAnsi"/>
          <w:sz w:val="20"/>
          <w:szCs w:val="20"/>
          <w:lang w:val="fr-CH"/>
        </w:rPr>
        <w:t>souhaitez remplacer rétroactivement un certificat de travail ou des documents de diplôme délivrés par la BFH (diplôme, certificat de diplôme et supplément au diplôme).</w:t>
      </w:r>
    </w:p>
    <w:p w14:paraId="327654C5" w14:textId="77777777" w:rsidR="005F535C" w:rsidRPr="00A440BD" w:rsidRDefault="005F535C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10B78AFA" w14:textId="619EAC7D" w:rsidR="00C256A6" w:rsidRPr="00A440BD" w:rsidRDefault="00C256A6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r w:rsidRPr="00C256A6">
        <w:rPr>
          <w:rFonts w:asciiTheme="minorHAnsi" w:hAnsiTheme="minorHAnsi"/>
          <w:sz w:val="20"/>
          <w:szCs w:val="20"/>
          <w:lang w:val="fr-CH"/>
        </w:rPr>
        <w:t xml:space="preserve">Pour que la </w:t>
      </w:r>
      <w:r>
        <w:rPr>
          <w:rFonts w:asciiTheme="minorHAnsi" w:hAnsiTheme="minorHAnsi"/>
          <w:sz w:val="20"/>
          <w:szCs w:val="20"/>
          <w:lang w:val="fr-CH"/>
        </w:rPr>
        <w:t xml:space="preserve">BFH </w:t>
      </w:r>
      <w:r w:rsidRPr="00C256A6">
        <w:rPr>
          <w:rFonts w:asciiTheme="minorHAnsi" w:hAnsiTheme="minorHAnsi"/>
          <w:sz w:val="20"/>
          <w:szCs w:val="20"/>
          <w:lang w:val="fr-CH"/>
        </w:rPr>
        <w:t xml:space="preserve">puisse </w:t>
      </w:r>
      <w:r w:rsidR="00385502">
        <w:rPr>
          <w:rFonts w:asciiTheme="minorHAnsi" w:hAnsiTheme="minorHAnsi"/>
          <w:sz w:val="20"/>
          <w:szCs w:val="20"/>
          <w:lang w:val="fr-CH"/>
        </w:rPr>
        <w:t>établir de nouveaux documents</w:t>
      </w:r>
      <w:r w:rsidRPr="00C256A6">
        <w:rPr>
          <w:rFonts w:asciiTheme="minorHAnsi" w:hAnsiTheme="minorHAnsi"/>
          <w:sz w:val="20"/>
          <w:szCs w:val="20"/>
          <w:lang w:val="fr-CH"/>
        </w:rPr>
        <w:t xml:space="preserve">, il vous faut en faire la demande en donnant les indications ci-dessous et en joignant les documents originaux à remplacer. </w:t>
      </w:r>
      <w:r w:rsidR="00385502">
        <w:rPr>
          <w:rFonts w:asciiTheme="minorHAnsi" w:hAnsiTheme="minorHAnsi"/>
          <w:sz w:val="20"/>
          <w:szCs w:val="20"/>
          <w:lang w:val="fr-CH"/>
        </w:rPr>
        <w:t xml:space="preserve">Le remplacement d’un </w:t>
      </w:r>
      <w:r w:rsidRPr="00C256A6">
        <w:rPr>
          <w:rFonts w:asciiTheme="minorHAnsi" w:hAnsiTheme="minorHAnsi"/>
          <w:sz w:val="20"/>
          <w:szCs w:val="20"/>
          <w:lang w:val="fr-CH"/>
        </w:rPr>
        <w:t xml:space="preserve">certificat de travail, vu le caractère individuel de celui-ci, ne peut être effectué que si le ou la responsable hiérarchique qui a signé le document original est encore en poste à la BFH. </w:t>
      </w:r>
      <w:r w:rsidR="00385502" w:rsidRPr="00385502">
        <w:rPr>
          <w:rFonts w:asciiTheme="minorHAnsi" w:hAnsiTheme="minorHAnsi"/>
          <w:sz w:val="20"/>
          <w:szCs w:val="20"/>
          <w:lang w:val="fr-CH"/>
        </w:rPr>
        <w:t>Le remplacement des documents de diplôme s'effectue en conservant la date d'origine et sans marquage, pour autant que les personnes ayant droit de signature soient encore employées à la BFH dans la même fonction. Si tel n'est plus le cas ou si les documents originaux ne peuvent pas être retournés, un duplicata est établi.</w:t>
      </w:r>
      <w:r w:rsidR="00385502">
        <w:rPr>
          <w:rFonts w:asciiTheme="minorHAnsi" w:hAnsiTheme="minorHAnsi"/>
          <w:sz w:val="20"/>
          <w:szCs w:val="20"/>
          <w:lang w:val="fr-CH"/>
        </w:rPr>
        <w:t xml:space="preserve"> </w:t>
      </w:r>
      <w:r w:rsidR="00E20202">
        <w:rPr>
          <w:rFonts w:asciiTheme="minorHAnsi" w:hAnsiTheme="minorHAnsi"/>
          <w:sz w:val="20"/>
          <w:szCs w:val="20"/>
          <w:lang w:val="fr-CH"/>
        </w:rPr>
        <w:t>A</w:t>
      </w:r>
      <w:r>
        <w:rPr>
          <w:rFonts w:asciiTheme="minorHAnsi" w:hAnsiTheme="minorHAnsi"/>
          <w:sz w:val="20"/>
          <w:szCs w:val="20"/>
          <w:lang w:val="fr-CH"/>
        </w:rPr>
        <w:t xml:space="preserve">dressant </w:t>
      </w:r>
      <w:r w:rsidRPr="008F1170">
        <w:rPr>
          <w:rFonts w:asciiTheme="minorHAnsi" w:hAnsiTheme="minorHAnsi"/>
          <w:sz w:val="20"/>
          <w:szCs w:val="20"/>
          <w:lang w:val="fr-CH"/>
        </w:rPr>
        <w:t>votre demande, vous acceptez du même coup les conditions mentionnées ci-après</w:t>
      </w:r>
      <w:r w:rsidRPr="00C256A6">
        <w:rPr>
          <w:rFonts w:asciiTheme="minorHAnsi" w:hAnsiTheme="minorHAnsi"/>
          <w:sz w:val="20"/>
          <w:szCs w:val="20"/>
          <w:lang w:val="fr-CH"/>
        </w:rPr>
        <w:t>.</w:t>
      </w:r>
    </w:p>
    <w:bookmarkEnd w:id="0"/>
    <w:p w14:paraId="244D1480" w14:textId="77777777" w:rsidR="00DA3CA9" w:rsidRPr="00A440BD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1F67036F" w14:textId="30D1A7B5" w:rsidR="00571A87" w:rsidRPr="00A440BD" w:rsidRDefault="00C256A6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bookmarkStart w:id="1" w:name="_Hlk47682879"/>
      <w:r>
        <w:rPr>
          <w:rFonts w:asciiTheme="minorHAnsi" w:hAnsiTheme="minorHAnsi"/>
          <w:b/>
          <w:bCs/>
          <w:sz w:val="20"/>
          <w:szCs w:val="20"/>
          <w:lang w:val="fr-CH"/>
        </w:rPr>
        <w:t>Indications</w:t>
      </w:r>
    </w:p>
    <w:p w14:paraId="4963377B" w14:textId="5B34120A" w:rsidR="002E4545" w:rsidRPr="00A440BD" w:rsidRDefault="00C256A6" w:rsidP="002E4545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fr-CH"/>
        </w:rPr>
      </w:pPr>
      <w:r>
        <w:rPr>
          <w:rFonts w:eastAsia="Lucida Sans" w:cs="Times New Roman"/>
          <w:sz w:val="20"/>
          <w:lang w:val="fr-CH"/>
        </w:rPr>
        <w:t xml:space="preserve">Prénom(s), </w:t>
      </w:r>
      <w:proofErr w:type="gramStart"/>
      <w:r>
        <w:rPr>
          <w:rFonts w:eastAsia="Lucida Sans" w:cs="Times New Roman"/>
          <w:sz w:val="20"/>
          <w:lang w:val="fr-CH"/>
        </w:rPr>
        <w:t>nom enregistrés</w:t>
      </w:r>
      <w:proofErr w:type="gramEnd"/>
      <w:r>
        <w:rPr>
          <w:rFonts w:eastAsia="Lucida Sans" w:cs="Times New Roman"/>
          <w:sz w:val="20"/>
          <w:lang w:val="fr-CH"/>
        </w:rPr>
        <w:t xml:space="preserve"> à la BFH et figurant sur les documents à remplacer</w:t>
      </w:r>
      <w:r w:rsidR="002E4545" w:rsidRPr="00A440BD">
        <w:rPr>
          <w:sz w:val="20"/>
          <w:lang w:val="fr-CH"/>
        </w:rPr>
        <w:t xml:space="preserve"> </w:t>
      </w:r>
      <w:sdt>
        <w:sdtPr>
          <w:rPr>
            <w:sz w:val="20"/>
            <w:lang w:val="fr-CH"/>
          </w:rPr>
          <w:id w:val="-1850932151"/>
          <w:placeholder>
            <w:docPart w:val="81DBBE6205F3487185D628236BD2F9B3"/>
          </w:placeholder>
        </w:sdtPr>
        <w:sdtEndPr/>
        <w:sdtContent>
          <w:sdt>
            <w:sdtPr>
              <w:rPr>
                <w:color w:val="808080" w:themeColor="background1" w:themeShade="80"/>
                <w:sz w:val="20"/>
                <w:lang w:val="fr-CH"/>
              </w:rPr>
              <w:id w:val="-656989649"/>
              <w:placeholder>
                <w:docPart w:val="176B13F66A6C4C6FB0E6B0DCDF2A651B"/>
              </w:placeholder>
              <w:text/>
            </w:sdtPr>
            <w:sdtEndPr/>
            <w:sdtContent>
              <w:r w:rsidR="00966EEA" w:rsidRPr="006D1BF7">
                <w:rPr>
                  <w:color w:val="808080" w:themeColor="background1" w:themeShade="80"/>
                  <w:sz w:val="20"/>
                  <w:lang w:val="fr-CH"/>
                </w:rPr>
                <w:t>Saisir votre texte ici.</w:t>
              </w:r>
            </w:sdtContent>
          </w:sdt>
        </w:sdtContent>
      </w:sdt>
    </w:p>
    <w:p w14:paraId="22149DBA" w14:textId="78B11CD4" w:rsidR="00C256A6" w:rsidRPr="00966EEA" w:rsidRDefault="00C256A6" w:rsidP="00C256A6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fr-CH"/>
        </w:rPr>
      </w:pPr>
      <w:r w:rsidRPr="00966EEA">
        <w:rPr>
          <w:sz w:val="20"/>
          <w:lang w:val="fr-CH"/>
        </w:rPr>
        <w:t>Prénom(s), nom selon pièce d</w:t>
      </w:r>
      <w:r w:rsidR="00772DC1" w:rsidRPr="00966EEA">
        <w:rPr>
          <w:sz w:val="20"/>
          <w:lang w:val="fr-CH"/>
        </w:rPr>
        <w:t>’</w:t>
      </w:r>
      <w:r w:rsidRPr="00966EEA">
        <w:rPr>
          <w:sz w:val="20"/>
          <w:lang w:val="fr-CH"/>
        </w:rPr>
        <w:t>identité (</w:t>
      </w:r>
      <w:r w:rsidRPr="00966EEA">
        <w:rPr>
          <w:i/>
          <w:iCs/>
          <w:sz w:val="20"/>
          <w:lang w:val="fr-CH"/>
        </w:rPr>
        <w:t xml:space="preserve">passeport </w:t>
      </w:r>
      <w:r w:rsidR="00772DC1" w:rsidRPr="00966EEA">
        <w:rPr>
          <w:i/>
          <w:iCs/>
          <w:sz w:val="20"/>
          <w:lang w:val="fr-CH"/>
        </w:rPr>
        <w:t xml:space="preserve">/ </w:t>
      </w:r>
      <w:r w:rsidRPr="00966EEA">
        <w:rPr>
          <w:i/>
          <w:iCs/>
          <w:sz w:val="20"/>
          <w:lang w:val="fr-CH"/>
        </w:rPr>
        <w:t>carte d</w:t>
      </w:r>
      <w:r w:rsidR="00772DC1" w:rsidRPr="00966EEA">
        <w:rPr>
          <w:i/>
          <w:iCs/>
          <w:sz w:val="20"/>
          <w:lang w:val="fr-CH"/>
        </w:rPr>
        <w:t>’</w:t>
      </w:r>
      <w:r w:rsidRPr="00966EEA">
        <w:rPr>
          <w:i/>
          <w:iCs/>
          <w:sz w:val="20"/>
          <w:lang w:val="fr-CH"/>
        </w:rPr>
        <w:t>identité)</w:t>
      </w:r>
      <w:r w:rsidRPr="00966EEA">
        <w:rPr>
          <w:sz w:val="20"/>
          <w:lang w:val="fr-CH"/>
        </w:rPr>
        <w:t xml:space="preserve"> </w:t>
      </w:r>
      <w:bookmarkStart w:id="2" w:name="_Hlk84241572"/>
      <w:sdt>
        <w:sdtPr>
          <w:rPr>
            <w:sz w:val="20"/>
            <w:lang w:val="fr-CH"/>
          </w:rPr>
          <w:id w:val="-763995464"/>
          <w:placeholder>
            <w:docPart w:val="0EB2B0E602F745768DEBF2A38AF6A81B"/>
          </w:placeholder>
        </w:sdtPr>
        <w:sdtEndPr/>
        <w:sdtContent>
          <w:sdt>
            <w:sdtPr>
              <w:rPr>
                <w:color w:val="808080" w:themeColor="background1" w:themeShade="80"/>
                <w:sz w:val="20"/>
                <w:lang w:val="fr-CH"/>
              </w:rPr>
              <w:id w:val="-335231891"/>
              <w:placeholder>
                <w:docPart w:val="97766CE863F14D5E984BEFF158E22A0A"/>
              </w:placeholder>
              <w:text/>
            </w:sdtPr>
            <w:sdtEndPr/>
            <w:sdtContent>
              <w:r w:rsidR="00966EEA" w:rsidRPr="006D1BF7">
                <w:rPr>
                  <w:color w:val="808080" w:themeColor="background1" w:themeShade="80"/>
                  <w:sz w:val="20"/>
                  <w:lang w:val="fr-CH"/>
                </w:rPr>
                <w:t>Saisir votre texte ici.</w:t>
              </w:r>
            </w:sdtContent>
          </w:sdt>
        </w:sdtContent>
      </w:sdt>
      <w:bookmarkEnd w:id="2"/>
    </w:p>
    <w:p w14:paraId="0BF3B17B" w14:textId="5EAD59B4" w:rsidR="00C256A6" w:rsidRPr="00966EEA" w:rsidRDefault="00C256A6" w:rsidP="00C256A6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fr-CH"/>
        </w:rPr>
      </w:pPr>
      <w:r w:rsidRPr="00966EEA">
        <w:rPr>
          <w:sz w:val="20"/>
          <w:lang w:val="fr-CH"/>
        </w:rPr>
        <w:t>Numéro d</w:t>
      </w:r>
      <w:r w:rsidR="00772DC1" w:rsidRPr="00966EEA">
        <w:rPr>
          <w:sz w:val="20"/>
          <w:lang w:val="fr-CH"/>
        </w:rPr>
        <w:t>’</w:t>
      </w:r>
      <w:r w:rsidRPr="00966EEA">
        <w:rPr>
          <w:sz w:val="20"/>
          <w:lang w:val="fr-CH"/>
        </w:rPr>
        <w:t>immatriculation (</w:t>
      </w:r>
      <w:r w:rsidRPr="00966EEA">
        <w:rPr>
          <w:i/>
          <w:iCs/>
          <w:sz w:val="20"/>
          <w:lang w:val="fr-CH"/>
        </w:rPr>
        <w:t>si disponible</w:t>
      </w:r>
      <w:r w:rsidRPr="00966EEA">
        <w:rPr>
          <w:sz w:val="20"/>
          <w:lang w:val="fr-CH"/>
        </w:rPr>
        <w:t xml:space="preserve">) </w:t>
      </w:r>
      <w:sdt>
        <w:sdtPr>
          <w:rPr>
            <w:color w:val="808080" w:themeColor="background1" w:themeShade="80"/>
            <w:sz w:val="20"/>
            <w:lang w:val="fr-CH"/>
          </w:rPr>
          <w:id w:val="-1415621499"/>
          <w:placeholder>
            <w:docPart w:val="0EB2B0E602F745768DEBF2A38AF6A81B"/>
          </w:placeholder>
          <w:text/>
        </w:sdtPr>
        <w:sdtEndPr/>
        <w:sdtContent>
          <w:r w:rsidR="00966EEA" w:rsidRPr="00966EEA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1EEC650C" w14:textId="56FBFF34" w:rsidR="00C256A6" w:rsidRPr="00966EEA" w:rsidRDefault="00C256A6" w:rsidP="00C256A6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fr-CH"/>
        </w:rPr>
      </w:pPr>
      <w:r w:rsidRPr="00966EEA">
        <w:rPr>
          <w:sz w:val="20"/>
          <w:lang w:val="fr-CH"/>
        </w:rPr>
        <w:t>Numéro d</w:t>
      </w:r>
      <w:r w:rsidR="00772DC1" w:rsidRPr="00966EEA">
        <w:rPr>
          <w:sz w:val="20"/>
          <w:lang w:val="fr-CH"/>
        </w:rPr>
        <w:t>’</w:t>
      </w:r>
      <w:r w:rsidRPr="00966EEA">
        <w:rPr>
          <w:sz w:val="20"/>
          <w:lang w:val="fr-CH"/>
        </w:rPr>
        <w:t>assurance sociale (</w:t>
      </w:r>
      <w:r w:rsidRPr="00966EEA">
        <w:rPr>
          <w:i/>
          <w:iCs/>
          <w:sz w:val="20"/>
          <w:lang w:val="fr-CH"/>
        </w:rPr>
        <w:t>numéro AVS</w:t>
      </w:r>
      <w:r w:rsidRPr="00966EEA">
        <w:rPr>
          <w:sz w:val="20"/>
          <w:lang w:val="fr-CH"/>
        </w:rPr>
        <w:t xml:space="preserve">) </w:t>
      </w:r>
      <w:sdt>
        <w:sdtPr>
          <w:rPr>
            <w:color w:val="808080" w:themeColor="background1" w:themeShade="80"/>
            <w:sz w:val="20"/>
            <w:lang w:val="fr-CH"/>
          </w:rPr>
          <w:id w:val="-739640979"/>
          <w:placeholder>
            <w:docPart w:val="0EB2B0E602F745768DEBF2A38AF6A81B"/>
          </w:placeholder>
          <w:text/>
        </w:sdtPr>
        <w:sdtEndPr/>
        <w:sdtContent>
          <w:r w:rsidR="00966EEA" w:rsidRPr="00966EEA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0FEC7E1F" w14:textId="6C3F9ED1" w:rsidR="007D3ADA" w:rsidRPr="00A440BD" w:rsidRDefault="00C256A6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fr-CH"/>
        </w:rPr>
      </w:pPr>
      <w:r>
        <w:rPr>
          <w:sz w:val="20"/>
          <w:lang w:val="fr-CH"/>
        </w:rPr>
        <w:t xml:space="preserve">Je souhaite une </w:t>
      </w:r>
      <w:r w:rsidR="00385502">
        <w:rPr>
          <w:sz w:val="20"/>
          <w:lang w:val="fr-CH"/>
        </w:rPr>
        <w:t xml:space="preserve">nouvelle version des </w:t>
      </w:r>
      <w:r>
        <w:rPr>
          <w:sz w:val="20"/>
          <w:lang w:val="fr-CH"/>
        </w:rPr>
        <w:t xml:space="preserve">documents suivants : </w:t>
      </w:r>
    </w:p>
    <w:bookmarkStart w:id="3" w:name="_Hlk45872083"/>
    <w:p w14:paraId="12212343" w14:textId="34640E65" w:rsidR="0054182E" w:rsidRPr="00A440BD" w:rsidRDefault="005E4B33" w:rsidP="007D3ADA">
      <w:pPr>
        <w:pStyle w:val="Listenabsatz"/>
        <w:tabs>
          <w:tab w:val="left" w:leader="underscore" w:pos="9072"/>
        </w:tabs>
        <w:spacing w:line="276" w:lineRule="auto"/>
        <w:ind w:left="357"/>
        <w:contextualSpacing w:val="0"/>
        <w:rPr>
          <w:rFonts w:cs="Times New Roman"/>
          <w:sz w:val="20"/>
          <w:lang w:val="fr-CH"/>
        </w:rPr>
      </w:pPr>
      <w:sdt>
        <w:sdtPr>
          <w:rPr>
            <w:rFonts w:cs="Segoe UI Symbol"/>
            <w:sz w:val="20"/>
            <w:lang w:val="fr-CH"/>
          </w:rPr>
          <w:id w:val="1042105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A440BD">
            <w:rPr>
              <w:rFonts w:ascii="Segoe UI Symbol" w:hAnsi="Segoe UI Symbol" w:cs="Segoe UI Symbol"/>
              <w:sz w:val="20"/>
              <w:lang w:val="fr-CH"/>
            </w:rPr>
            <w:t>☐</w:t>
          </w:r>
        </w:sdtContent>
      </w:sdt>
      <w:r w:rsidR="00E2295F" w:rsidRPr="00A440BD">
        <w:rPr>
          <w:rFonts w:cs="Times New Roman"/>
          <w:sz w:val="20"/>
          <w:lang w:val="fr-CH"/>
        </w:rPr>
        <w:t xml:space="preserve"> </w:t>
      </w:r>
      <w:r w:rsidR="007D3ADA" w:rsidRPr="00A440BD">
        <w:rPr>
          <w:rFonts w:cs="Times New Roman"/>
          <w:sz w:val="20"/>
          <w:lang w:val="fr-CH"/>
        </w:rPr>
        <w:t>Dipl</w:t>
      </w:r>
      <w:r w:rsidR="00C256A6">
        <w:rPr>
          <w:rFonts w:cs="Times New Roman"/>
          <w:sz w:val="20"/>
          <w:lang w:val="fr-CH"/>
        </w:rPr>
        <w:t xml:space="preserve">ôme </w:t>
      </w:r>
      <w:bookmarkEnd w:id="3"/>
      <w:sdt>
        <w:sdtPr>
          <w:rPr>
            <w:rFonts w:ascii="Segoe UI Symbol" w:hAnsi="Segoe UI Symbol" w:cs="Segoe UI Symbol"/>
            <w:sz w:val="20"/>
            <w:lang w:val="fr-CH"/>
          </w:rPr>
          <w:id w:val="487137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A440BD">
            <w:rPr>
              <w:rFonts w:ascii="Segoe UI Symbol" w:hAnsi="Segoe UI Symbol" w:cs="Segoe UI Symbol"/>
              <w:sz w:val="20"/>
              <w:lang w:val="fr-CH"/>
            </w:rPr>
            <w:t>☐</w:t>
          </w:r>
        </w:sdtContent>
      </w:sdt>
      <w:r w:rsidR="00E2295F" w:rsidRPr="00A440BD">
        <w:rPr>
          <w:rFonts w:cs="Times New Roman"/>
          <w:sz w:val="20"/>
          <w:lang w:val="fr-CH"/>
        </w:rPr>
        <w:t xml:space="preserve"> </w:t>
      </w:r>
      <w:r w:rsidR="00C256A6">
        <w:rPr>
          <w:rFonts w:cs="Times New Roman"/>
          <w:sz w:val="20"/>
          <w:lang w:val="fr-CH"/>
        </w:rPr>
        <w:t>Di</w:t>
      </w:r>
      <w:r w:rsidR="002D7CA9">
        <w:rPr>
          <w:rFonts w:cs="Times New Roman"/>
          <w:sz w:val="20"/>
          <w:lang w:val="fr-CH"/>
        </w:rPr>
        <w:t>p</w:t>
      </w:r>
      <w:r w:rsidR="00C256A6">
        <w:rPr>
          <w:rFonts w:cs="Times New Roman"/>
          <w:sz w:val="20"/>
          <w:lang w:val="fr-CH"/>
        </w:rPr>
        <w:t>lôme-Relevé de notes</w:t>
      </w:r>
      <w:r w:rsidR="007D3ADA" w:rsidRPr="00A440BD">
        <w:rPr>
          <w:rFonts w:cs="Times New Roman"/>
          <w:sz w:val="20"/>
          <w:lang w:val="fr-CH"/>
        </w:rPr>
        <w:t xml:space="preserve"> </w:t>
      </w:r>
      <w:sdt>
        <w:sdtPr>
          <w:rPr>
            <w:rFonts w:cs="Segoe UI Symbol"/>
            <w:sz w:val="20"/>
            <w:lang w:val="fr-CH"/>
          </w:rPr>
          <w:id w:val="-618611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ADA" w:rsidRPr="00A440BD">
            <w:rPr>
              <w:rFonts w:ascii="Segoe UI Symbol" w:hAnsi="Segoe UI Symbol" w:cs="Segoe UI Symbol"/>
              <w:sz w:val="20"/>
              <w:lang w:val="fr-CH"/>
            </w:rPr>
            <w:t>☐</w:t>
          </w:r>
        </w:sdtContent>
      </w:sdt>
      <w:r w:rsidR="007D3ADA" w:rsidRPr="00A440BD">
        <w:rPr>
          <w:rFonts w:cs="Times New Roman"/>
          <w:sz w:val="20"/>
          <w:lang w:val="fr-CH"/>
        </w:rPr>
        <w:t xml:space="preserve"> </w:t>
      </w:r>
      <w:r w:rsidR="00C256A6">
        <w:rPr>
          <w:rFonts w:cs="Times New Roman"/>
          <w:sz w:val="20"/>
          <w:lang w:val="fr-CH"/>
        </w:rPr>
        <w:t>Supplément au diplôme de la f</w:t>
      </w:r>
      <w:r w:rsidR="00E20202">
        <w:rPr>
          <w:rFonts w:cs="Times New Roman"/>
          <w:sz w:val="20"/>
          <w:lang w:val="fr-CH"/>
        </w:rPr>
        <w:t xml:space="preserve">ilière </w:t>
      </w:r>
      <w:r w:rsidR="00900EB6" w:rsidRPr="00A440BD">
        <w:rPr>
          <w:rFonts w:cs="Times New Roman"/>
          <w:sz w:val="20"/>
          <w:lang w:val="fr-CH"/>
        </w:rPr>
        <w:t>(</w:t>
      </w:r>
      <w:proofErr w:type="spellStart"/>
      <w:r w:rsidR="00C256A6">
        <w:rPr>
          <w:rFonts w:cs="Times New Roman"/>
          <w:sz w:val="20"/>
          <w:lang w:val="fr-CH"/>
        </w:rPr>
        <w:t>b</w:t>
      </w:r>
      <w:r w:rsidR="00900EB6" w:rsidRPr="00A440BD">
        <w:rPr>
          <w:rFonts w:cs="Times New Roman"/>
          <w:sz w:val="20"/>
          <w:lang w:val="fr-CH"/>
        </w:rPr>
        <w:t>achelor</w:t>
      </w:r>
      <w:proofErr w:type="spellEnd"/>
      <w:r w:rsidR="00900EB6" w:rsidRPr="00A440BD">
        <w:rPr>
          <w:rFonts w:cs="Times New Roman"/>
          <w:sz w:val="20"/>
          <w:lang w:val="fr-CH"/>
        </w:rPr>
        <w:t xml:space="preserve"> / </w:t>
      </w:r>
      <w:r w:rsidR="00C256A6">
        <w:rPr>
          <w:rFonts w:cs="Times New Roman"/>
          <w:sz w:val="20"/>
          <w:lang w:val="fr-CH"/>
        </w:rPr>
        <w:t>m</w:t>
      </w:r>
      <w:r w:rsidR="00900EB6" w:rsidRPr="00A440BD">
        <w:rPr>
          <w:rFonts w:cs="Times New Roman"/>
          <w:sz w:val="20"/>
          <w:lang w:val="fr-CH"/>
        </w:rPr>
        <w:t xml:space="preserve">aster) </w:t>
      </w:r>
      <w:sdt>
        <w:sdtPr>
          <w:rPr>
            <w:color w:val="808080" w:themeColor="background1" w:themeShade="80"/>
            <w:sz w:val="20"/>
            <w:lang w:val="fr-CH"/>
          </w:rPr>
          <w:id w:val="-105886532"/>
          <w:placeholder>
            <w:docPart w:val="CA3079ABE6E74573B403C9EA5C8A9B56"/>
          </w:placeholder>
          <w:text/>
        </w:sdtPr>
        <w:sdtEndPr/>
        <w:sdtContent>
          <w:r w:rsidR="00966EEA" w:rsidRPr="00966EEA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4F0D1AA3" w14:textId="3E66AB2E" w:rsidR="007D3ADA" w:rsidRPr="00966EEA" w:rsidRDefault="005E4B33" w:rsidP="007D3ADA">
      <w:pPr>
        <w:pStyle w:val="Listenabsatz"/>
        <w:tabs>
          <w:tab w:val="left" w:leader="underscore" w:pos="9072"/>
        </w:tabs>
        <w:spacing w:line="276" w:lineRule="auto"/>
        <w:ind w:left="357"/>
        <w:contextualSpacing w:val="0"/>
        <w:rPr>
          <w:rFonts w:cs="Times New Roman"/>
          <w:sz w:val="20"/>
          <w:lang w:val="fr-CH"/>
        </w:rPr>
      </w:pPr>
      <w:sdt>
        <w:sdtPr>
          <w:rPr>
            <w:rFonts w:cs="Segoe UI Symbol"/>
            <w:sz w:val="20"/>
            <w:lang w:val="fr-CH"/>
          </w:rPr>
          <w:id w:val="697127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ADA" w:rsidRPr="00966EEA">
            <w:rPr>
              <w:rFonts w:ascii="Segoe UI Symbol" w:hAnsi="Segoe UI Symbol" w:cs="Segoe UI Symbol"/>
              <w:sz w:val="20"/>
              <w:lang w:val="fr-CH"/>
            </w:rPr>
            <w:t>☐</w:t>
          </w:r>
        </w:sdtContent>
      </w:sdt>
      <w:r w:rsidR="007D3ADA" w:rsidRPr="00966EEA">
        <w:rPr>
          <w:rFonts w:cs="Times New Roman"/>
          <w:sz w:val="20"/>
          <w:lang w:val="fr-CH"/>
        </w:rPr>
        <w:t xml:space="preserve"> </w:t>
      </w:r>
      <w:r w:rsidR="00900EB6" w:rsidRPr="00966EEA">
        <w:rPr>
          <w:rFonts w:cs="Times New Roman"/>
          <w:sz w:val="20"/>
          <w:lang w:val="fr-CH"/>
        </w:rPr>
        <w:t>Dipl</w:t>
      </w:r>
      <w:r w:rsidR="00C256A6" w:rsidRPr="00966EEA">
        <w:rPr>
          <w:rFonts w:cs="Times New Roman"/>
          <w:sz w:val="20"/>
          <w:lang w:val="fr-CH"/>
        </w:rPr>
        <w:t>ôme</w:t>
      </w:r>
      <w:r w:rsidR="00900EB6" w:rsidRPr="00966EEA">
        <w:rPr>
          <w:rFonts w:cs="Times New Roman"/>
          <w:sz w:val="20"/>
          <w:lang w:val="fr-CH"/>
        </w:rPr>
        <w:t xml:space="preserve"> / </w:t>
      </w:r>
      <w:r w:rsidR="00C256A6" w:rsidRPr="00966EEA">
        <w:rPr>
          <w:rFonts w:cs="Times New Roman"/>
          <w:sz w:val="20"/>
          <w:lang w:val="fr-CH"/>
        </w:rPr>
        <w:t xml:space="preserve">Certificat de formation continue en </w:t>
      </w:r>
      <w:sdt>
        <w:sdtPr>
          <w:rPr>
            <w:color w:val="808080" w:themeColor="background1" w:themeShade="80"/>
            <w:sz w:val="20"/>
            <w:lang w:val="fr-CH"/>
          </w:rPr>
          <w:id w:val="13814137"/>
          <w:placeholder>
            <w:docPart w:val="260EA35BBD9E448E9FDD046567831B94"/>
          </w:placeholder>
          <w:text/>
        </w:sdtPr>
        <w:sdtEndPr/>
        <w:sdtContent>
          <w:r w:rsidR="00966EEA" w:rsidRPr="00966EEA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72D6452C" w14:textId="15F90CA5" w:rsidR="007D3ADA" w:rsidRPr="00966EEA" w:rsidRDefault="005E4B33" w:rsidP="007D3ADA">
      <w:pPr>
        <w:pStyle w:val="Listenabsatz"/>
        <w:tabs>
          <w:tab w:val="left" w:leader="underscore" w:pos="9072"/>
        </w:tabs>
        <w:spacing w:line="276" w:lineRule="auto"/>
        <w:ind w:left="357"/>
        <w:contextualSpacing w:val="0"/>
        <w:rPr>
          <w:rFonts w:cs="Times New Roman"/>
          <w:sz w:val="20"/>
          <w:lang w:val="fr-CH"/>
        </w:rPr>
      </w:pPr>
      <w:sdt>
        <w:sdtPr>
          <w:rPr>
            <w:rFonts w:cs="Segoe UI Symbol"/>
            <w:sz w:val="20"/>
            <w:lang w:val="fr-CH"/>
          </w:rPr>
          <w:id w:val="-1600247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ADA" w:rsidRPr="00966EEA">
            <w:rPr>
              <w:rFonts w:ascii="Segoe UI Symbol" w:hAnsi="Segoe UI Symbol" w:cs="Segoe UI Symbol"/>
              <w:sz w:val="20"/>
              <w:lang w:val="fr-CH"/>
            </w:rPr>
            <w:t>☐</w:t>
          </w:r>
        </w:sdtContent>
      </w:sdt>
      <w:r w:rsidR="007D3ADA" w:rsidRPr="00966EEA">
        <w:rPr>
          <w:rFonts w:cs="Times New Roman"/>
          <w:sz w:val="20"/>
          <w:lang w:val="fr-CH"/>
        </w:rPr>
        <w:t xml:space="preserve"> </w:t>
      </w:r>
      <w:r w:rsidR="00C256A6" w:rsidRPr="00966EEA">
        <w:rPr>
          <w:rFonts w:cs="Times New Roman"/>
          <w:sz w:val="20"/>
          <w:lang w:val="fr-CH"/>
        </w:rPr>
        <w:t xml:space="preserve">Certificat </w:t>
      </w:r>
      <w:r w:rsidR="007D3ADA" w:rsidRPr="00966EEA">
        <w:rPr>
          <w:rFonts w:cs="Times New Roman"/>
          <w:sz w:val="20"/>
          <w:lang w:val="fr-CH"/>
        </w:rPr>
        <w:t xml:space="preserve">/ </w:t>
      </w:r>
      <w:r w:rsidR="00C256A6" w:rsidRPr="00966EEA">
        <w:rPr>
          <w:rFonts w:cs="Times New Roman"/>
          <w:sz w:val="20"/>
          <w:lang w:val="fr-CH"/>
        </w:rPr>
        <w:t xml:space="preserve">Attestation de travail </w:t>
      </w:r>
      <w:r w:rsidR="00F841FB" w:rsidRPr="00966EEA">
        <w:rPr>
          <w:rFonts w:cs="Times New Roman"/>
          <w:sz w:val="20"/>
          <w:lang w:val="fr-CH"/>
        </w:rPr>
        <w:t xml:space="preserve">du (date) : </w:t>
      </w:r>
      <w:r w:rsidR="00E20202" w:rsidRPr="00966EEA">
        <w:rPr>
          <w:rFonts w:cs="Times New Roman"/>
          <w:sz w:val="20"/>
          <w:lang w:val="fr-CH"/>
        </w:rPr>
        <w:t xml:space="preserve"> </w:t>
      </w:r>
      <w:sdt>
        <w:sdtPr>
          <w:rPr>
            <w:color w:val="808080" w:themeColor="background1" w:themeShade="80"/>
            <w:sz w:val="20"/>
            <w:lang w:val="fr-CH"/>
          </w:rPr>
          <w:id w:val="690335844"/>
          <w:placeholder>
            <w:docPart w:val="7170E3F0F4DD488E890F29BA54569D8A"/>
          </w:placeholder>
          <w:text/>
        </w:sdtPr>
        <w:sdtEndPr/>
        <w:sdtContent>
          <w:r w:rsidR="00966EEA" w:rsidRPr="00966EEA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bookmarkEnd w:id="1"/>
    <w:p w14:paraId="3924254A" w14:textId="77777777" w:rsidR="00DA3CA9" w:rsidRPr="00966EEA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20A91B00" w14:textId="4FB01E5E" w:rsidR="00571A87" w:rsidRPr="00A440BD" w:rsidRDefault="002D7CA9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>Déclaration</w:t>
      </w:r>
    </w:p>
    <w:p w14:paraId="38432C2B" w14:textId="580B07F5" w:rsidR="00385502" w:rsidRPr="00496554" w:rsidRDefault="00773E8B" w:rsidP="00496554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bookmarkStart w:id="4" w:name="_Hlk47682917"/>
      <w:r w:rsidRPr="00496554">
        <w:rPr>
          <w:rFonts w:asciiTheme="minorHAnsi" w:hAnsiTheme="minorHAnsi"/>
          <w:sz w:val="20"/>
          <w:szCs w:val="20"/>
          <w:lang w:val="fr-CH"/>
        </w:rPr>
        <w:t>J</w:t>
      </w:r>
      <w:r w:rsidR="00772DC1" w:rsidRPr="00496554">
        <w:rPr>
          <w:rFonts w:asciiTheme="minorHAnsi" w:hAnsiTheme="minorHAnsi"/>
          <w:sz w:val="20"/>
          <w:szCs w:val="20"/>
          <w:lang w:val="fr-CH"/>
        </w:rPr>
        <w:t>’</w:t>
      </w:r>
      <w:r w:rsidRPr="00496554">
        <w:rPr>
          <w:rFonts w:asciiTheme="minorHAnsi" w:hAnsiTheme="minorHAnsi"/>
          <w:sz w:val="20"/>
          <w:szCs w:val="20"/>
          <w:lang w:val="fr-CH"/>
        </w:rPr>
        <w:t xml:space="preserve">ai pris note du fait que la BFH retire les </w:t>
      </w:r>
      <w:r w:rsidR="00385502" w:rsidRPr="00496554">
        <w:rPr>
          <w:rFonts w:asciiTheme="minorHAnsi" w:hAnsiTheme="minorHAnsi"/>
          <w:sz w:val="20"/>
          <w:szCs w:val="20"/>
          <w:lang w:val="fr-CH"/>
        </w:rPr>
        <w:t xml:space="preserve">actes </w:t>
      </w:r>
      <w:r w:rsidRPr="00496554">
        <w:rPr>
          <w:rFonts w:asciiTheme="minorHAnsi" w:hAnsiTheme="minorHAnsi"/>
          <w:sz w:val="20"/>
          <w:szCs w:val="20"/>
          <w:lang w:val="fr-CH"/>
        </w:rPr>
        <w:t xml:space="preserve">originaux pour les remplacer par </w:t>
      </w:r>
      <w:r w:rsidR="00385502" w:rsidRPr="00496554">
        <w:rPr>
          <w:rFonts w:asciiTheme="minorHAnsi" w:hAnsiTheme="minorHAnsi"/>
          <w:sz w:val="20"/>
          <w:szCs w:val="20"/>
          <w:lang w:val="fr-CH"/>
        </w:rPr>
        <w:t xml:space="preserve">de nouveaux </w:t>
      </w:r>
      <w:r w:rsidRPr="00496554">
        <w:rPr>
          <w:rFonts w:asciiTheme="minorHAnsi" w:hAnsiTheme="minorHAnsi"/>
          <w:sz w:val="20"/>
          <w:szCs w:val="20"/>
          <w:lang w:val="fr-CH"/>
        </w:rPr>
        <w:t>documents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 </w:t>
      </w:r>
      <w:r w:rsidRPr="00496554">
        <w:rPr>
          <w:rFonts w:asciiTheme="minorHAnsi" w:hAnsiTheme="minorHAnsi"/>
          <w:sz w:val="20"/>
          <w:szCs w:val="20"/>
          <w:lang w:val="fr-CH"/>
        </w:rPr>
        <w:t xml:space="preserve">et que 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cette opération, conformément </w:t>
      </w:r>
      <w:r w:rsidRPr="00496554">
        <w:rPr>
          <w:rFonts w:asciiTheme="minorHAnsi" w:hAnsiTheme="minorHAnsi"/>
          <w:sz w:val="20"/>
          <w:szCs w:val="20"/>
          <w:lang w:val="fr-CH"/>
        </w:rPr>
        <w:t xml:space="preserve">à la </w:t>
      </w:r>
      <w:r w:rsidR="00615BCA">
        <w:rPr>
          <w:rFonts w:asciiTheme="minorHAnsi" w:hAnsiTheme="minorHAnsi"/>
          <w:sz w:val="20"/>
          <w:szCs w:val="20"/>
          <w:lang w:val="fr-CH"/>
        </w:rPr>
        <w:t>d</w:t>
      </w:r>
      <w:r w:rsidR="00750085" w:rsidRPr="00496554">
        <w:rPr>
          <w:rFonts w:asciiTheme="minorHAnsi" w:hAnsiTheme="minorHAnsi"/>
          <w:sz w:val="20"/>
          <w:szCs w:val="20"/>
          <w:lang w:val="fr-CH"/>
        </w:rPr>
        <w:t xml:space="preserve">irective BFH </w:t>
      </w:r>
      <w:r w:rsidR="00E20202" w:rsidRPr="00496554">
        <w:rPr>
          <w:rFonts w:asciiTheme="minorHAnsi" w:hAnsiTheme="minorHAnsi"/>
          <w:sz w:val="20"/>
          <w:szCs w:val="20"/>
          <w:lang w:val="fr-CH"/>
        </w:rPr>
        <w:t xml:space="preserve">à propos des </w:t>
      </w:r>
      <w:r w:rsidRPr="00496554">
        <w:rPr>
          <w:rFonts w:asciiTheme="minorHAnsi" w:hAnsiTheme="minorHAnsi"/>
          <w:sz w:val="20"/>
          <w:szCs w:val="20"/>
          <w:lang w:val="fr-CH"/>
        </w:rPr>
        <w:t>taxes administratives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, </w:t>
      </w:r>
      <w:r w:rsidRPr="00496554">
        <w:rPr>
          <w:rFonts w:asciiTheme="minorHAnsi" w:hAnsiTheme="minorHAnsi"/>
          <w:sz w:val="20"/>
          <w:szCs w:val="20"/>
          <w:lang w:val="fr-CH"/>
        </w:rPr>
        <w:t>est soumise à une taxe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 (</w:t>
      </w:r>
      <w:r w:rsidR="00496554">
        <w:rPr>
          <w:rFonts w:asciiTheme="minorHAnsi" w:hAnsiTheme="minorHAnsi"/>
          <w:sz w:val="20"/>
          <w:szCs w:val="20"/>
          <w:lang w:val="fr-CH"/>
        </w:rPr>
        <w:t>montant f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>orfait</w:t>
      </w:r>
      <w:r w:rsidR="00496554">
        <w:rPr>
          <w:rFonts w:asciiTheme="minorHAnsi" w:hAnsiTheme="minorHAnsi"/>
          <w:sz w:val="20"/>
          <w:szCs w:val="20"/>
          <w:lang w:val="fr-CH"/>
        </w:rPr>
        <w:t>aire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 de CHF </w:t>
      </w:r>
      <w:proofErr w:type="gramStart"/>
      <w:r w:rsidR="00496554" w:rsidRPr="00496554">
        <w:rPr>
          <w:rFonts w:asciiTheme="minorHAnsi" w:hAnsiTheme="minorHAnsi"/>
          <w:sz w:val="20"/>
          <w:szCs w:val="20"/>
          <w:lang w:val="fr-CH"/>
        </w:rPr>
        <w:t>60</w:t>
      </w:r>
      <w:r w:rsidR="00496554">
        <w:rPr>
          <w:rFonts w:asciiTheme="minorHAnsi" w:hAnsiTheme="minorHAnsi"/>
          <w:sz w:val="20"/>
          <w:szCs w:val="20"/>
          <w:lang w:val="fr-CH"/>
        </w:rPr>
        <w:t>.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>–</w:t>
      </w:r>
      <w:proofErr w:type="gramEnd"/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 pour les trois documents relatifs au diplôme</w:t>
      </w:r>
      <w:r w:rsidR="00496554">
        <w:rPr>
          <w:rFonts w:asciiTheme="minorHAnsi" w:hAnsiTheme="minorHAnsi"/>
          <w:sz w:val="20"/>
          <w:szCs w:val="20"/>
          <w:lang w:val="fr-CH"/>
        </w:rPr>
        <w:t>)</w:t>
      </w:r>
      <w:r w:rsidR="00496554" w:rsidRPr="00496554">
        <w:rPr>
          <w:rFonts w:asciiTheme="minorHAnsi" w:hAnsiTheme="minorHAnsi"/>
          <w:sz w:val="20"/>
          <w:szCs w:val="20"/>
          <w:lang w:val="fr-CH"/>
        </w:rPr>
        <w:t xml:space="preserve">. </w:t>
      </w:r>
    </w:p>
    <w:p w14:paraId="04023FAC" w14:textId="77777777" w:rsidR="00385502" w:rsidRPr="00496554" w:rsidRDefault="00385502" w:rsidP="00385502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bookmarkEnd w:id="4"/>
    <w:p w14:paraId="3CEBB048" w14:textId="10EFFFDB" w:rsidR="00FC22CE" w:rsidRPr="00A440BD" w:rsidRDefault="00FC22CE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62373EE3" w14:textId="77777777" w:rsidR="008236A5" w:rsidRPr="00A440BD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3E0B0752" w14:textId="25B06506" w:rsidR="00CE66AD" w:rsidRPr="00A440BD" w:rsidRDefault="002D7CA9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 xml:space="preserve">Lieu, </w:t>
      </w:r>
      <w:proofErr w:type="gramStart"/>
      <w:r>
        <w:rPr>
          <w:rFonts w:asciiTheme="minorHAnsi" w:hAnsiTheme="minorHAnsi"/>
          <w:b/>
          <w:bCs/>
          <w:sz w:val="20"/>
          <w:szCs w:val="20"/>
          <w:lang w:val="fr-CH"/>
        </w:rPr>
        <w:t xml:space="preserve">date </w:t>
      </w:r>
      <w:r w:rsidR="00DA3CA9" w:rsidRPr="00A440BD">
        <w:rPr>
          <w:rFonts w:asciiTheme="minorHAnsi" w:hAnsiTheme="minorHAnsi"/>
          <w:sz w:val="20"/>
          <w:szCs w:val="20"/>
          <w:lang w:val="fr-CH"/>
        </w:rPr>
        <w:t xml:space="preserve"> _</w:t>
      </w:r>
      <w:proofErr w:type="gramEnd"/>
      <w:r w:rsidR="00DA3CA9" w:rsidRPr="00A440BD">
        <w:rPr>
          <w:rFonts w:asciiTheme="minorHAnsi" w:hAnsiTheme="minorHAnsi"/>
          <w:sz w:val="20"/>
          <w:szCs w:val="20"/>
          <w:lang w:val="fr-CH"/>
        </w:rPr>
        <w:t xml:space="preserve">_______________________ </w:t>
      </w:r>
      <w:r>
        <w:rPr>
          <w:rFonts w:asciiTheme="minorHAnsi" w:hAnsiTheme="minorHAnsi"/>
          <w:b/>
          <w:bCs/>
          <w:sz w:val="20"/>
          <w:szCs w:val="20"/>
          <w:lang w:val="fr-CH"/>
        </w:rPr>
        <w:t>Signature</w:t>
      </w:r>
      <w:r w:rsidR="00DA3CA9" w:rsidRPr="00A440BD">
        <w:rPr>
          <w:rFonts w:asciiTheme="minorHAnsi" w:hAnsiTheme="minorHAnsi"/>
          <w:sz w:val="20"/>
          <w:szCs w:val="20"/>
          <w:lang w:val="fr-CH"/>
        </w:rPr>
        <w:t xml:space="preserve"> _____________________________________________</w:t>
      </w:r>
    </w:p>
    <w:p w14:paraId="78FD3E64" w14:textId="32EF0827" w:rsidR="00571A87" w:rsidRPr="00A440BD" w:rsidRDefault="00A41BB7" w:rsidP="00CE66AD">
      <w:pPr>
        <w:pStyle w:val="Default"/>
        <w:spacing w:line="276" w:lineRule="auto"/>
        <w:jc w:val="both"/>
        <w:rPr>
          <w:rFonts w:asciiTheme="minorHAnsi" w:hAnsiTheme="minorHAnsi"/>
          <w:i/>
          <w:iCs/>
          <w:sz w:val="16"/>
          <w:szCs w:val="16"/>
          <w:lang w:val="fr-CH"/>
        </w:rPr>
      </w:pPr>
      <w:r w:rsidRPr="00A440BD">
        <w:rPr>
          <w:rFonts w:asciiTheme="minorHAnsi" w:hAnsiTheme="minorHAnsi"/>
          <w:i/>
          <w:iCs/>
          <w:sz w:val="16"/>
          <w:szCs w:val="16"/>
          <w:lang w:val="fr-CH"/>
        </w:rPr>
        <w:t>(</w:t>
      </w:r>
      <w:proofErr w:type="gramStart"/>
      <w:r w:rsidR="002D7CA9">
        <w:rPr>
          <w:rFonts w:asciiTheme="minorHAnsi" w:hAnsiTheme="minorHAnsi"/>
          <w:i/>
          <w:iCs/>
          <w:sz w:val="16"/>
          <w:szCs w:val="16"/>
          <w:lang w:val="fr-CH"/>
        </w:rPr>
        <w:t>signature</w:t>
      </w:r>
      <w:proofErr w:type="gramEnd"/>
      <w:r w:rsidR="002D7CA9">
        <w:rPr>
          <w:rFonts w:asciiTheme="minorHAnsi" w:hAnsiTheme="minorHAnsi"/>
          <w:i/>
          <w:iCs/>
          <w:sz w:val="16"/>
          <w:szCs w:val="16"/>
          <w:lang w:val="fr-CH"/>
        </w:rPr>
        <w:t xml:space="preserve"> manuscrite de la personne adressant la demande</w:t>
      </w:r>
      <w:r w:rsidR="002E4545" w:rsidRPr="00A440BD">
        <w:rPr>
          <w:rFonts w:asciiTheme="minorHAnsi" w:hAnsiTheme="minorHAnsi"/>
          <w:i/>
          <w:iCs/>
          <w:sz w:val="16"/>
          <w:szCs w:val="16"/>
          <w:lang w:val="fr-CH"/>
        </w:rPr>
        <w:t>)</w:t>
      </w:r>
    </w:p>
    <w:p w14:paraId="194CC998" w14:textId="77777777" w:rsidR="008236A5" w:rsidRPr="00A440BD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4B0745C9" w14:textId="658E42B4" w:rsidR="001A7EF1" w:rsidRPr="00A440BD" w:rsidRDefault="002D7CA9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 xml:space="preserve">Pièces jointes : </w:t>
      </w:r>
      <w:r w:rsidR="0014604B" w:rsidRPr="00A440BD">
        <w:rPr>
          <w:rFonts w:asciiTheme="minorHAnsi" w:hAnsiTheme="minorHAnsi"/>
          <w:b/>
          <w:bCs/>
          <w:sz w:val="20"/>
          <w:szCs w:val="20"/>
          <w:lang w:val="fr-CH"/>
        </w:rPr>
        <w:t xml:space="preserve"> </w:t>
      </w:r>
    </w:p>
    <w:p w14:paraId="7EE6864B" w14:textId="77B55F7E" w:rsidR="00421BCA" w:rsidRPr="00A440BD" w:rsidRDefault="00286053" w:rsidP="007D3ADA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r w:rsidRPr="00A440BD">
        <w:rPr>
          <w:rFonts w:asciiTheme="minorHAnsi" w:hAnsiTheme="minorHAnsi"/>
          <w:sz w:val="20"/>
          <w:szCs w:val="20"/>
          <w:lang w:val="fr-CH"/>
        </w:rPr>
        <w:t>Do</w:t>
      </w:r>
      <w:r w:rsidR="002D7CA9">
        <w:rPr>
          <w:rFonts w:asciiTheme="minorHAnsi" w:hAnsiTheme="minorHAnsi"/>
          <w:sz w:val="20"/>
          <w:szCs w:val="20"/>
          <w:lang w:val="fr-CH"/>
        </w:rPr>
        <w:t>cuments originaux</w:t>
      </w:r>
    </w:p>
    <w:p w14:paraId="0BA05180" w14:textId="1E6F58D0" w:rsidR="007D3ADA" w:rsidRPr="00A440BD" w:rsidRDefault="002D7CA9" w:rsidP="007D3ADA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r>
        <w:rPr>
          <w:rFonts w:asciiTheme="minorHAnsi" w:hAnsiTheme="minorHAnsi"/>
          <w:sz w:val="20"/>
          <w:szCs w:val="20"/>
          <w:lang w:val="fr-CH"/>
        </w:rPr>
        <w:t>Copie d</w:t>
      </w:r>
      <w:r w:rsidR="00772DC1">
        <w:rPr>
          <w:rFonts w:asciiTheme="minorHAnsi" w:hAnsiTheme="minorHAnsi"/>
          <w:sz w:val="20"/>
          <w:szCs w:val="20"/>
          <w:lang w:val="fr-CH"/>
        </w:rPr>
        <w:t>’</w:t>
      </w:r>
      <w:r>
        <w:rPr>
          <w:rFonts w:asciiTheme="minorHAnsi" w:hAnsiTheme="minorHAnsi"/>
          <w:sz w:val="20"/>
          <w:szCs w:val="20"/>
          <w:lang w:val="fr-CH"/>
        </w:rPr>
        <w:t>une pièce d</w:t>
      </w:r>
      <w:r w:rsidR="00772DC1">
        <w:rPr>
          <w:rFonts w:asciiTheme="minorHAnsi" w:hAnsiTheme="minorHAnsi"/>
          <w:sz w:val="20"/>
          <w:szCs w:val="20"/>
          <w:lang w:val="fr-CH"/>
        </w:rPr>
        <w:t>’</w:t>
      </w:r>
      <w:r>
        <w:rPr>
          <w:rFonts w:asciiTheme="minorHAnsi" w:hAnsiTheme="minorHAnsi"/>
          <w:sz w:val="20"/>
          <w:szCs w:val="20"/>
          <w:lang w:val="fr-CH"/>
        </w:rPr>
        <w:t>identité</w:t>
      </w:r>
      <w:r w:rsidR="00E20202">
        <w:rPr>
          <w:rFonts w:asciiTheme="minorHAnsi" w:hAnsiTheme="minorHAnsi"/>
          <w:sz w:val="20"/>
          <w:szCs w:val="20"/>
          <w:lang w:val="fr-CH"/>
        </w:rPr>
        <w:t xml:space="preserve"> (carte d</w:t>
      </w:r>
      <w:r w:rsidR="00772DC1">
        <w:rPr>
          <w:rFonts w:asciiTheme="minorHAnsi" w:hAnsiTheme="minorHAnsi"/>
          <w:sz w:val="20"/>
          <w:szCs w:val="20"/>
          <w:lang w:val="fr-CH"/>
        </w:rPr>
        <w:t>’</w:t>
      </w:r>
      <w:r w:rsidR="00E20202">
        <w:rPr>
          <w:rFonts w:asciiTheme="minorHAnsi" w:hAnsiTheme="minorHAnsi"/>
          <w:sz w:val="20"/>
          <w:szCs w:val="20"/>
          <w:lang w:val="fr-CH"/>
        </w:rPr>
        <w:t>identité ou passeport)</w:t>
      </w:r>
    </w:p>
    <w:sectPr w:rsidR="007D3ADA" w:rsidRPr="00A440BD" w:rsidSect="00495E4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C9CA1" w14:textId="77777777" w:rsidR="00D8037F" w:rsidRDefault="00D8037F" w:rsidP="00DD29EF">
      <w:pPr>
        <w:spacing w:line="240" w:lineRule="auto"/>
      </w:pPr>
      <w:r>
        <w:separator/>
      </w:r>
    </w:p>
  </w:endnote>
  <w:endnote w:type="continuationSeparator" w:id="0">
    <w:p w14:paraId="510DCA08" w14:textId="77777777" w:rsidR="00D8037F" w:rsidRDefault="00D8037F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2711C" w14:textId="77777777" w:rsidR="00B25A35" w:rsidRDefault="00B25A3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E9A14" w14:textId="77777777" w:rsidR="00F42C19" w:rsidRPr="00421BCA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421BCA">
      <w:rPr>
        <w:color w:val="697D91"/>
        <w:sz w:val="16"/>
        <w:lang w:val="fr-CH"/>
      </w:rPr>
      <w:t xml:space="preserve">Berner </w:t>
    </w:r>
    <w:proofErr w:type="spellStart"/>
    <w:r w:rsidRPr="00421BCA">
      <w:rPr>
        <w:color w:val="697D91"/>
        <w:sz w:val="16"/>
        <w:lang w:val="fr-CH"/>
      </w:rPr>
      <w:t>Fachhochschule</w:t>
    </w:r>
    <w:proofErr w:type="spellEnd"/>
    <w:r w:rsidRPr="00421BCA">
      <w:rPr>
        <w:color w:val="697D91"/>
        <w:sz w:val="16"/>
        <w:lang w:val="fr-CH"/>
      </w:rPr>
      <w:t xml:space="preserve"> | </w:t>
    </w:r>
    <w:r w:rsidRPr="00B25A35">
      <w:rPr>
        <w:color w:val="697D91"/>
        <w:sz w:val="16"/>
        <w:lang w:val="fr-CH"/>
      </w:rPr>
      <w:t>Haute école spécialisée bernoise</w:t>
    </w:r>
    <w:r w:rsidRPr="00421BCA">
      <w:rPr>
        <w:color w:val="697D91"/>
        <w:sz w:val="16"/>
        <w:lang w:val="fr-CH"/>
      </w:rPr>
      <w:t xml:space="preserve"> | Bern </w:t>
    </w:r>
    <w:proofErr w:type="spellStart"/>
    <w:r w:rsidRPr="00421BCA">
      <w:rPr>
        <w:color w:val="697D91"/>
        <w:sz w:val="16"/>
        <w:lang w:val="fr-CH"/>
      </w:rPr>
      <w:t>University</w:t>
    </w:r>
    <w:proofErr w:type="spellEnd"/>
    <w:r w:rsidRPr="00421BCA">
      <w:rPr>
        <w:color w:val="697D91"/>
        <w:sz w:val="16"/>
        <w:lang w:val="fr-CH"/>
      </w:rPr>
      <w:t xml:space="preserve"> of </w:t>
    </w:r>
    <w:proofErr w:type="spellStart"/>
    <w:r w:rsidRPr="00421BCA">
      <w:rPr>
        <w:color w:val="697D91"/>
        <w:sz w:val="16"/>
        <w:lang w:val="fr-CH"/>
      </w:rPr>
      <w:t>Applied</w:t>
    </w:r>
    <w:proofErr w:type="spellEnd"/>
    <w:r w:rsidRPr="00421BCA">
      <w:rPr>
        <w:color w:val="697D91"/>
        <w:sz w:val="16"/>
        <w:lang w:val="fr-CH"/>
      </w:rPr>
      <w:t xml:space="preserve"> Sciences</w:t>
    </w:r>
    <w:r w:rsidRPr="00421BCA">
      <w:rPr>
        <w:color w:val="697D91"/>
        <w:sz w:val="16"/>
        <w:lang w:val="fr-CH"/>
      </w:rPr>
      <w:tab/>
      <w:t xml:space="preserve">Seite </w:t>
    </w:r>
    <w:r w:rsidRPr="00B25A35">
      <w:rPr>
        <w:color w:val="697D91"/>
        <w:sz w:val="16"/>
      </w:rPr>
      <w:fldChar w:fldCharType="begin"/>
    </w:r>
    <w:r w:rsidRPr="00421BCA">
      <w:rPr>
        <w:color w:val="697D91"/>
        <w:sz w:val="16"/>
        <w:lang w:val="fr-CH"/>
      </w:rPr>
      <w:instrText xml:space="preserve"> PAGE   \* MERGEFORMAT </w:instrText>
    </w:r>
    <w:r w:rsidRPr="00B25A35">
      <w:rPr>
        <w:color w:val="697D91"/>
        <w:sz w:val="16"/>
      </w:rPr>
      <w:fldChar w:fldCharType="separate"/>
    </w:r>
    <w:r w:rsidR="00A41BB7">
      <w:rPr>
        <w:noProof/>
        <w:color w:val="697D91"/>
        <w:sz w:val="16"/>
        <w:lang w:val="fr-CH"/>
      </w:rPr>
      <w:t>1</w:t>
    </w:r>
    <w:r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B58DD" w14:textId="77777777" w:rsidR="00B25A35" w:rsidRDefault="00B25A3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422A0" w14:textId="77777777" w:rsidR="00D8037F" w:rsidRDefault="00D8037F" w:rsidP="00DD29EF">
      <w:pPr>
        <w:spacing w:line="240" w:lineRule="auto"/>
      </w:pPr>
      <w:r>
        <w:separator/>
      </w:r>
    </w:p>
  </w:footnote>
  <w:footnote w:type="continuationSeparator" w:id="0">
    <w:p w14:paraId="606500C4" w14:textId="77777777" w:rsidR="00D8037F" w:rsidRDefault="00D8037F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8B66A" w14:textId="77777777" w:rsidR="00B25A35" w:rsidRDefault="00B25A3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D391B" w14:textId="77777777" w:rsidR="00DD29EF" w:rsidRDefault="00DD29E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4FB1F3DA" wp14:editId="78E4E37C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FF7FE75" wp14:editId="67E9DCCA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BD256" w14:textId="77777777" w:rsidR="00B25A35" w:rsidRDefault="00B25A3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12336E59"/>
    <w:multiLevelType w:val="hybridMultilevel"/>
    <w:tmpl w:val="15FCD1A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8" w15:restartNumberingAfterBreak="0">
    <w:nsid w:val="4C4D63EB"/>
    <w:multiLevelType w:val="hybridMultilevel"/>
    <w:tmpl w:val="EB049CE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8617F5"/>
    <w:multiLevelType w:val="hybridMultilevel"/>
    <w:tmpl w:val="6EB82B1E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A759B9"/>
    <w:multiLevelType w:val="hybridMultilevel"/>
    <w:tmpl w:val="E2C899F8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4"/>
  </w:num>
  <w:num w:numId="18">
    <w:abstractNumId w:val="7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8"/>
  </w:num>
  <w:num w:numId="24">
    <w:abstractNumId w:val="10"/>
  </w:num>
  <w:num w:numId="25">
    <w:abstractNumId w:val="9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PKMJJP5wGq0y5mTFYbVPQ5oM+X65Jcgyaxy8TWlPbppGimLVD8l3BKgvIVM5UswyWztOCMACxygDQwMl1LVfBQ==" w:salt="GdbLiP55rPStOJknlFUQ9A==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BCA"/>
    <w:rsid w:val="000006A3"/>
    <w:rsid w:val="00051EAD"/>
    <w:rsid w:val="00067042"/>
    <w:rsid w:val="00072122"/>
    <w:rsid w:val="001161E0"/>
    <w:rsid w:val="0014604B"/>
    <w:rsid w:val="00171DD7"/>
    <w:rsid w:val="001A7EF1"/>
    <w:rsid w:val="001F3702"/>
    <w:rsid w:val="00204C5E"/>
    <w:rsid w:val="00286053"/>
    <w:rsid w:val="002D5A71"/>
    <w:rsid w:val="002D7CA9"/>
    <w:rsid w:val="002E4545"/>
    <w:rsid w:val="002F2055"/>
    <w:rsid w:val="002F24FF"/>
    <w:rsid w:val="00385502"/>
    <w:rsid w:val="003B0EC7"/>
    <w:rsid w:val="003D5E2D"/>
    <w:rsid w:val="003E7A2B"/>
    <w:rsid w:val="00402B6F"/>
    <w:rsid w:val="00421BCA"/>
    <w:rsid w:val="0043542F"/>
    <w:rsid w:val="004516E3"/>
    <w:rsid w:val="0047152C"/>
    <w:rsid w:val="00477A0A"/>
    <w:rsid w:val="00495E4E"/>
    <w:rsid w:val="00496554"/>
    <w:rsid w:val="004B04A6"/>
    <w:rsid w:val="004E364A"/>
    <w:rsid w:val="005176C7"/>
    <w:rsid w:val="00524383"/>
    <w:rsid w:val="0054182E"/>
    <w:rsid w:val="00571A87"/>
    <w:rsid w:val="005E4B33"/>
    <w:rsid w:val="005F535C"/>
    <w:rsid w:val="00615BCA"/>
    <w:rsid w:val="006A67D6"/>
    <w:rsid w:val="006E47CD"/>
    <w:rsid w:val="006E609B"/>
    <w:rsid w:val="00717AA2"/>
    <w:rsid w:val="007358A7"/>
    <w:rsid w:val="007461ED"/>
    <w:rsid w:val="00750085"/>
    <w:rsid w:val="00772DC1"/>
    <w:rsid w:val="00773E8B"/>
    <w:rsid w:val="00792C71"/>
    <w:rsid w:val="007D3ADA"/>
    <w:rsid w:val="008236A5"/>
    <w:rsid w:val="008531DB"/>
    <w:rsid w:val="00871E68"/>
    <w:rsid w:val="008825FD"/>
    <w:rsid w:val="008E6909"/>
    <w:rsid w:val="008F1FBE"/>
    <w:rsid w:val="00900EB6"/>
    <w:rsid w:val="009632BE"/>
    <w:rsid w:val="00966EEA"/>
    <w:rsid w:val="009D3225"/>
    <w:rsid w:val="00A41BB7"/>
    <w:rsid w:val="00A440BD"/>
    <w:rsid w:val="00A85581"/>
    <w:rsid w:val="00AC19C6"/>
    <w:rsid w:val="00B10700"/>
    <w:rsid w:val="00B1690C"/>
    <w:rsid w:val="00B25A35"/>
    <w:rsid w:val="00BA722D"/>
    <w:rsid w:val="00BB12EB"/>
    <w:rsid w:val="00C256A6"/>
    <w:rsid w:val="00C30F11"/>
    <w:rsid w:val="00C37187"/>
    <w:rsid w:val="00C70CD8"/>
    <w:rsid w:val="00C958AF"/>
    <w:rsid w:val="00CE66AD"/>
    <w:rsid w:val="00D53CDB"/>
    <w:rsid w:val="00D76FCF"/>
    <w:rsid w:val="00D8037F"/>
    <w:rsid w:val="00DA3470"/>
    <w:rsid w:val="00DA3CA9"/>
    <w:rsid w:val="00DD17BA"/>
    <w:rsid w:val="00DD29EF"/>
    <w:rsid w:val="00DE1BD9"/>
    <w:rsid w:val="00DE464A"/>
    <w:rsid w:val="00E20202"/>
    <w:rsid w:val="00E21325"/>
    <w:rsid w:val="00E2295F"/>
    <w:rsid w:val="00E25FF6"/>
    <w:rsid w:val="00EC440E"/>
    <w:rsid w:val="00EE4B23"/>
    <w:rsid w:val="00F3538D"/>
    <w:rsid w:val="00F36C70"/>
    <w:rsid w:val="00F42C19"/>
    <w:rsid w:val="00F53447"/>
    <w:rsid w:val="00F841FB"/>
    <w:rsid w:val="00FC22CE"/>
    <w:rsid w:val="00FF7B42"/>
    <w:rsid w:val="1BB820DF"/>
    <w:rsid w:val="201F0749"/>
    <w:rsid w:val="5EDA1E76"/>
    <w:rsid w:val="6B44D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;"/>
  <w14:docId w14:val="47C71D4D"/>
  <w15:chartTrackingRefBased/>
  <w15:docId w15:val="{5C042468-9525-4B01-8AFD-C386D13C6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pPr>
      <w:spacing w:line="240" w:lineRule="auto"/>
    </w:pPr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customStyle="1" w:styleId="Default">
    <w:name w:val="Default"/>
    <w:rsid w:val="00421BC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1BB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1BB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1BB7"/>
    <w:rPr>
      <w:rFonts w:eastAsiaTheme="minorHAns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1B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1BB7"/>
    <w:rPr>
      <w:rFonts w:eastAsiaTheme="minorHAns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FC22CE"/>
    <w:rPr>
      <w:color w:val="808080"/>
    </w:rPr>
  </w:style>
  <w:style w:type="paragraph" w:styleId="Listenabsatz">
    <w:name w:val="List Paragraph"/>
    <w:basedOn w:val="Standard"/>
    <w:uiPriority w:val="34"/>
    <w:rsid w:val="00FC2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989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60EA35BBD9E448E9FDD046567831B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7BF418-7CA7-4A3D-AF23-22AFB1A705D5}"/>
      </w:docPartPr>
      <w:docPartBody>
        <w:p w:rsidR="007D745C" w:rsidRDefault="002F2055" w:rsidP="002F2055">
          <w:pPr>
            <w:pStyle w:val="260EA35BBD9E448E9FDD046567831B94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170E3F0F4DD488E890F29BA54569D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D70CF1-F694-4E5A-995E-9B05AB529789}"/>
      </w:docPartPr>
      <w:docPartBody>
        <w:p w:rsidR="007D745C" w:rsidRDefault="002F2055" w:rsidP="002F2055">
          <w:pPr>
            <w:pStyle w:val="7170E3F0F4DD488E890F29BA54569D8A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A3079ABE6E74573B403C9EA5C8A9B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0C10AA-770B-40CD-B878-AE7EA0AD6EA5}"/>
      </w:docPartPr>
      <w:docPartBody>
        <w:p w:rsidR="007D745C" w:rsidRDefault="002F2055" w:rsidP="002F2055">
          <w:pPr>
            <w:pStyle w:val="CA3079ABE6E74573B403C9EA5C8A9B56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1DBBE6205F3487185D628236BD2F9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6BC2A0-6E60-4627-8DE7-C2726AA2BD76}"/>
      </w:docPartPr>
      <w:docPartBody>
        <w:p w:rsidR="008E0EDA" w:rsidRDefault="005E255A" w:rsidP="005E255A">
          <w:pPr>
            <w:pStyle w:val="81DBBE6205F3487185D628236BD2F9B3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EB2B0E602F745768DEBF2A38AF6A81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FF09584-C2F8-462F-ADBC-6ECE2007F973}"/>
      </w:docPartPr>
      <w:docPartBody>
        <w:p w:rsidR="00AA344A" w:rsidRDefault="003453AC" w:rsidP="003453AC">
          <w:pPr>
            <w:pStyle w:val="0EB2B0E602F745768DEBF2A38AF6A81B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76B13F66A6C4C6FB0E6B0DCDF2A65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B26CA3-6E7A-4ED2-972D-E2AA819A2D57}"/>
      </w:docPartPr>
      <w:docPartBody>
        <w:p w:rsidR="00477EE3" w:rsidRDefault="00F00462" w:rsidP="00F00462">
          <w:pPr>
            <w:pStyle w:val="176B13F66A6C4C6FB0E6B0DCDF2A651B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7766CE863F14D5E984BEFF158E22A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51F04A-760E-459C-8466-EBA39BFD3AC7}"/>
      </w:docPartPr>
      <w:docPartBody>
        <w:p w:rsidR="00477EE3" w:rsidRDefault="00F00462" w:rsidP="00F00462">
          <w:pPr>
            <w:pStyle w:val="97766CE863F14D5E984BEFF158E22A0A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F11"/>
    <w:rsid w:val="000C0F7C"/>
    <w:rsid w:val="002F0718"/>
    <w:rsid w:val="002F2055"/>
    <w:rsid w:val="003453AC"/>
    <w:rsid w:val="00477EE3"/>
    <w:rsid w:val="005E255A"/>
    <w:rsid w:val="007D745C"/>
    <w:rsid w:val="008E0EDA"/>
    <w:rsid w:val="00AA344A"/>
    <w:rsid w:val="00C30F11"/>
    <w:rsid w:val="00F00462"/>
    <w:rsid w:val="00FF5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00462"/>
    <w:rPr>
      <w:color w:val="808080"/>
    </w:rPr>
  </w:style>
  <w:style w:type="paragraph" w:customStyle="1" w:styleId="81DBBE6205F3487185D628236BD2F9B3">
    <w:name w:val="81DBBE6205F3487185D628236BD2F9B3"/>
    <w:rsid w:val="005E255A"/>
  </w:style>
  <w:style w:type="paragraph" w:customStyle="1" w:styleId="260EA35BBD9E448E9FDD046567831B94">
    <w:name w:val="260EA35BBD9E448E9FDD046567831B94"/>
    <w:rsid w:val="002F2055"/>
  </w:style>
  <w:style w:type="paragraph" w:customStyle="1" w:styleId="7170E3F0F4DD488E890F29BA54569D8A">
    <w:name w:val="7170E3F0F4DD488E890F29BA54569D8A"/>
    <w:rsid w:val="002F2055"/>
  </w:style>
  <w:style w:type="paragraph" w:customStyle="1" w:styleId="CA3079ABE6E74573B403C9EA5C8A9B56">
    <w:name w:val="CA3079ABE6E74573B403C9EA5C8A9B56"/>
    <w:rsid w:val="002F2055"/>
  </w:style>
  <w:style w:type="paragraph" w:customStyle="1" w:styleId="0EB2B0E602F745768DEBF2A38AF6A81B">
    <w:name w:val="0EB2B0E602F745768DEBF2A38AF6A81B"/>
    <w:rsid w:val="003453AC"/>
  </w:style>
  <w:style w:type="paragraph" w:customStyle="1" w:styleId="176B13F66A6C4C6FB0E6B0DCDF2A651B">
    <w:name w:val="176B13F66A6C4C6FB0E6B0DCDF2A651B"/>
    <w:rsid w:val="00F00462"/>
  </w:style>
  <w:style w:type="paragraph" w:customStyle="1" w:styleId="97766CE863F14D5E984BEFF158E22A0A">
    <w:name w:val="97766CE863F14D5E984BEFF158E22A0A"/>
    <w:rsid w:val="00F0046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0BE448D89F204E83FC4A0221B5C9D4" ma:contentTypeVersion="2" ma:contentTypeDescription="Ein neues Dokument erstellen." ma:contentTypeScope="" ma:versionID="6dddecc942fe0ae6343d37480cf69034">
  <xsd:schema xmlns:xsd="http://www.w3.org/2001/XMLSchema" xmlns:xs="http://www.w3.org/2001/XMLSchema" xmlns:p="http://schemas.microsoft.com/office/2006/metadata/properties" xmlns:ns2="aae11f3b-399d-4daa-9e6a-02e8eb4aa9e6" targetNamespace="http://schemas.microsoft.com/office/2006/metadata/properties" ma:root="true" ma:fieldsID="b843b486778e6e417daa254e30bd62b2" ns2:_="">
    <xsd:import namespace="aae11f3b-399d-4daa-9e6a-02e8eb4aa9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e11f3b-399d-4daa-9e6a-02e8eb4aa9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038D4F-8F76-44AC-B7F2-C7BEA4E641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E0CEF1C-0059-429B-87F7-C6D350EF39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F88648-7B26-491C-BABA-99DD302818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e11f3b-399d-4daa-9e6a-02e8eb4aa9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de_Neutral_hoch.dotx</Template>
  <TotalTime>0</TotalTime>
  <Pages>1</Pages>
  <Words>357</Words>
  <Characters>2250</Characters>
  <Application>Microsoft Office Word</Application>
  <DocSecurity>0</DocSecurity>
  <Lines>18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BFH</Company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Läng Nora</dc:creator>
  <cp:keywords/>
  <dc:description/>
  <cp:lastModifiedBy>Läng Nora</cp:lastModifiedBy>
  <cp:revision>3</cp:revision>
  <dcterms:created xsi:type="dcterms:W3CDTF">2022-07-08T05:36:00Z</dcterms:created>
  <dcterms:modified xsi:type="dcterms:W3CDTF">2022-07-08T06:05:00Z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0x010100780BE448D89F204E83FC4A0221B5C9D4</vt:lpwstr>
  </property>
</Properties>
</file>