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020E0" w14:textId="6969E97F" w:rsidR="006659C5" w:rsidRPr="006659C5" w:rsidRDefault="00573228" w:rsidP="006B44AE">
      <w:pPr>
        <w:pStyle w:val="BodyText"/>
        <w:spacing w:after="60"/>
      </w:pPr>
      <w:r w:rsidRPr="006B44AE">
        <w:rPr>
          <w:b w:val="0"/>
          <w:bCs w:val="0"/>
        </w:rPr>
        <w:t xml:space="preserve">Call </w:t>
      </w:r>
      <w:r w:rsidR="70CA7CEF">
        <w:rPr>
          <w:b w:val="0"/>
          <w:bCs w:val="0"/>
        </w:rPr>
        <w:t>«</w:t>
      </w:r>
      <w:proofErr w:type="spellStart"/>
      <w:r w:rsidRPr="006B44AE">
        <w:rPr>
          <w:b w:val="0"/>
          <w:bCs w:val="0"/>
        </w:rPr>
        <w:t>Care@home</w:t>
      </w:r>
      <w:proofErr w:type="spellEnd"/>
      <w:r w:rsidRPr="006B44AE">
        <w:rPr>
          <w:b w:val="0"/>
          <w:bCs w:val="0"/>
        </w:rPr>
        <w:t xml:space="preserve"> Projekte 202</w:t>
      </w:r>
      <w:r w:rsidR="00244054">
        <w:rPr>
          <w:b w:val="0"/>
          <w:bCs w:val="0"/>
        </w:rPr>
        <w:t>7</w:t>
      </w:r>
      <w:r w:rsidR="70CA7CEF">
        <w:rPr>
          <w:b w:val="0"/>
          <w:bCs w:val="0"/>
        </w:rPr>
        <w:t>»</w:t>
      </w:r>
      <w:r>
        <w:rPr>
          <w:b w:val="0"/>
          <w:bCs w:val="0"/>
        </w:rPr>
        <w:t xml:space="preserve">: </w:t>
      </w:r>
    </w:p>
    <w:p w14:paraId="0FB7D46A" w14:textId="000416F7" w:rsidR="006659C5" w:rsidRPr="006659C5" w:rsidRDefault="00BA3FFA" w:rsidP="006B44AE">
      <w:pPr>
        <w:pStyle w:val="BodyText"/>
        <w:spacing w:after="60"/>
      </w:pPr>
      <w:r>
        <w:t>Projektskizze</w:t>
      </w:r>
      <w:r w:rsidR="00772A56">
        <w:t xml:space="preserve"> </w:t>
      </w:r>
      <w:r w:rsidR="00660544">
        <w:t>Anschubfinanzierung Forschung</w:t>
      </w:r>
    </w:p>
    <w:tbl>
      <w:tblPr>
        <w:tblpPr w:leftFromText="141" w:rightFromText="141" w:vertAnchor="text" w:tblpX="-5" w:tblpY="1"/>
        <w:tblOverlap w:val="never"/>
        <w:tblW w:w="93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40" w:type="dxa"/>
          <w:left w:w="85" w:type="dxa"/>
          <w:bottom w:w="40" w:type="dxa"/>
          <w:right w:w="85" w:type="dxa"/>
        </w:tblCellMar>
        <w:tblLook w:val="01E0" w:firstRow="1" w:lastRow="1" w:firstColumn="1" w:lastColumn="1" w:noHBand="0" w:noVBand="0"/>
      </w:tblPr>
      <w:tblGrid>
        <w:gridCol w:w="2268"/>
        <w:gridCol w:w="1980"/>
        <w:gridCol w:w="5056"/>
      </w:tblGrid>
      <w:tr w:rsidR="00334873" w:rsidRPr="006F0CC1" w14:paraId="67D56741" w14:textId="77777777" w:rsidTr="0012770C">
        <w:tc>
          <w:tcPr>
            <w:tcW w:w="2268" w:type="dxa"/>
            <w:vMerge w:val="restart"/>
            <w:shd w:val="clear" w:color="auto" w:fill="B7D4DE" w:themeFill="accent4" w:themeFillTint="99"/>
            <w:hideMark/>
          </w:tcPr>
          <w:p w14:paraId="01DE6905" w14:textId="7C17032F" w:rsidR="00334873" w:rsidRPr="00E260E7" w:rsidRDefault="00AC09BA" w:rsidP="00077F4F">
            <w:pPr>
              <w:spacing w:line="240" w:lineRule="auto"/>
              <w:rPr>
                <w:rFonts w:ascii="Lucida Sans" w:eastAsia="Lucida Sans" w:hAnsi="Lucida Sans" w:cs="Times New Roman"/>
                <w:b/>
              </w:rPr>
            </w:pPr>
            <w:r>
              <w:rPr>
                <w:rFonts w:ascii="Lucida Sans" w:eastAsia="Lucida Sans" w:hAnsi="Lucida Sans" w:cs="Times New Roman"/>
                <w:b/>
              </w:rPr>
              <w:t>Projektleiter*in Konsortium</w:t>
            </w:r>
            <w:r w:rsidR="008C6A0C" w:rsidRPr="0067601D">
              <w:rPr>
                <w:rFonts w:ascii="Lucida Sans" w:hAnsi="Lucida Sans"/>
              </w:rPr>
              <w:t xml:space="preserve"> </w:t>
            </w:r>
          </w:p>
        </w:tc>
        <w:tc>
          <w:tcPr>
            <w:tcW w:w="1980" w:type="dxa"/>
            <w:shd w:val="clear" w:color="auto" w:fill="B7D4DE" w:themeFill="accent4" w:themeFillTint="99"/>
            <w:vAlign w:val="center"/>
            <w:hideMark/>
          </w:tcPr>
          <w:p w14:paraId="4C6F8C4E" w14:textId="77777777" w:rsidR="00334873" w:rsidRPr="006F0CC1" w:rsidRDefault="00334873" w:rsidP="00077F4F">
            <w:pPr>
              <w:spacing w:line="240" w:lineRule="auto"/>
              <w:rPr>
                <w:rFonts w:ascii="Lucida Sans" w:eastAsia="Lucida Sans" w:hAnsi="Lucida Sans" w:cs="Times New Roman"/>
                <w:b/>
              </w:rPr>
            </w:pPr>
            <w:r w:rsidRPr="006F0CC1">
              <w:rPr>
                <w:rFonts w:ascii="Lucida Sans" w:eastAsia="Lucida Sans" w:hAnsi="Lucida Sans" w:cs="Times New Roman"/>
                <w:b/>
              </w:rPr>
              <w:t>Name</w:t>
            </w:r>
          </w:p>
        </w:tc>
        <w:tc>
          <w:tcPr>
            <w:tcW w:w="5056" w:type="dxa"/>
            <w:shd w:val="clear" w:color="auto" w:fill="E7F0F4" w:themeFill="accent4" w:themeFillTint="33"/>
            <w:vAlign w:val="center"/>
          </w:tcPr>
          <w:p w14:paraId="6E665B9C" w14:textId="7E371CC4" w:rsidR="00334873" w:rsidRPr="006F0CC1" w:rsidRDefault="00334873" w:rsidP="00077F4F">
            <w:pPr>
              <w:spacing w:line="240" w:lineRule="auto"/>
              <w:rPr>
                <w:rFonts w:ascii="Lucida Sans" w:eastAsia="Lucida Sans" w:hAnsi="Lucida Sans" w:cs="Times New Roman"/>
              </w:rPr>
            </w:pPr>
          </w:p>
        </w:tc>
      </w:tr>
      <w:tr w:rsidR="00334873" w:rsidRPr="006F0CC1" w14:paraId="3757109A" w14:textId="77777777" w:rsidTr="0012770C">
        <w:tc>
          <w:tcPr>
            <w:tcW w:w="2268" w:type="dxa"/>
            <w:vMerge/>
            <w:shd w:val="clear" w:color="auto" w:fill="B7D4DE" w:themeFill="accent4" w:themeFillTint="99"/>
            <w:vAlign w:val="center"/>
            <w:hideMark/>
          </w:tcPr>
          <w:p w14:paraId="00E724EC" w14:textId="77777777" w:rsidR="00334873" w:rsidRPr="006F0CC1" w:rsidRDefault="00334873" w:rsidP="00077F4F">
            <w:pPr>
              <w:spacing w:line="240" w:lineRule="auto"/>
              <w:rPr>
                <w:rFonts w:ascii="Lucida Sans" w:eastAsia="Lucida Sans" w:hAnsi="Lucida Sans" w:cs="Times New Roman"/>
                <w:b/>
              </w:rPr>
            </w:pPr>
          </w:p>
        </w:tc>
        <w:tc>
          <w:tcPr>
            <w:tcW w:w="1980" w:type="dxa"/>
            <w:shd w:val="clear" w:color="auto" w:fill="B7D4DE" w:themeFill="accent4" w:themeFillTint="99"/>
            <w:vAlign w:val="center"/>
            <w:hideMark/>
          </w:tcPr>
          <w:p w14:paraId="3E803253" w14:textId="77777777" w:rsidR="00334873" w:rsidRPr="006F0CC1" w:rsidRDefault="00334873" w:rsidP="00077F4F">
            <w:pPr>
              <w:spacing w:line="240" w:lineRule="auto"/>
              <w:rPr>
                <w:rFonts w:ascii="Lucida Sans" w:eastAsia="Lucida Sans" w:hAnsi="Lucida Sans" w:cs="Times New Roman"/>
                <w:b/>
              </w:rPr>
            </w:pPr>
            <w:r w:rsidRPr="006F0CC1">
              <w:rPr>
                <w:rFonts w:ascii="Lucida Sans" w:eastAsia="Lucida Sans" w:hAnsi="Lucida Sans" w:cs="Times New Roman"/>
                <w:b/>
              </w:rPr>
              <w:t>Vorname</w:t>
            </w:r>
          </w:p>
        </w:tc>
        <w:tc>
          <w:tcPr>
            <w:tcW w:w="5056" w:type="dxa"/>
            <w:shd w:val="clear" w:color="auto" w:fill="E7F0F4" w:themeFill="accent4" w:themeFillTint="33"/>
            <w:vAlign w:val="center"/>
          </w:tcPr>
          <w:p w14:paraId="571763A8" w14:textId="31E86798" w:rsidR="00334873" w:rsidRPr="006F0CC1" w:rsidRDefault="00334873" w:rsidP="00077F4F">
            <w:pPr>
              <w:spacing w:line="240" w:lineRule="auto"/>
              <w:rPr>
                <w:rFonts w:ascii="Lucida Sans" w:eastAsia="Lucida Sans" w:hAnsi="Lucida Sans" w:cs="Times New Roman"/>
              </w:rPr>
            </w:pPr>
          </w:p>
        </w:tc>
      </w:tr>
      <w:tr w:rsidR="00334873" w:rsidRPr="006F0CC1" w14:paraId="5AF09D27" w14:textId="77777777" w:rsidTr="0012770C">
        <w:tc>
          <w:tcPr>
            <w:tcW w:w="2268" w:type="dxa"/>
            <w:vMerge/>
            <w:shd w:val="clear" w:color="auto" w:fill="B7D4DE" w:themeFill="accent4" w:themeFillTint="99"/>
            <w:vAlign w:val="center"/>
            <w:hideMark/>
          </w:tcPr>
          <w:p w14:paraId="2224C55B" w14:textId="77777777" w:rsidR="00334873" w:rsidRPr="006F0CC1" w:rsidRDefault="00334873" w:rsidP="00077F4F">
            <w:pPr>
              <w:spacing w:line="240" w:lineRule="auto"/>
              <w:rPr>
                <w:rFonts w:ascii="Lucida Sans" w:eastAsia="Lucida Sans" w:hAnsi="Lucida Sans" w:cs="Times New Roman"/>
                <w:b/>
              </w:rPr>
            </w:pPr>
          </w:p>
        </w:tc>
        <w:tc>
          <w:tcPr>
            <w:tcW w:w="1980" w:type="dxa"/>
            <w:shd w:val="clear" w:color="auto" w:fill="B7D4DE" w:themeFill="accent4" w:themeFillTint="99"/>
            <w:vAlign w:val="center"/>
            <w:hideMark/>
          </w:tcPr>
          <w:p w14:paraId="77B3ECA0" w14:textId="77777777" w:rsidR="00334873" w:rsidRPr="006F0CC1" w:rsidRDefault="00334873" w:rsidP="00077F4F">
            <w:pPr>
              <w:spacing w:line="240" w:lineRule="auto"/>
              <w:rPr>
                <w:rFonts w:ascii="Lucida Sans" w:eastAsia="Lucida Sans" w:hAnsi="Lucida Sans" w:cs="Times New Roman"/>
                <w:b/>
              </w:rPr>
            </w:pPr>
            <w:r w:rsidRPr="006F0CC1">
              <w:rPr>
                <w:rFonts w:ascii="Lucida Sans" w:eastAsia="Lucida Sans" w:hAnsi="Lucida Sans" w:cs="Times New Roman"/>
                <w:b/>
              </w:rPr>
              <w:t>E-Mail</w:t>
            </w:r>
          </w:p>
        </w:tc>
        <w:tc>
          <w:tcPr>
            <w:tcW w:w="5056" w:type="dxa"/>
            <w:shd w:val="clear" w:color="auto" w:fill="E7F0F4" w:themeFill="accent4" w:themeFillTint="33"/>
            <w:vAlign w:val="center"/>
          </w:tcPr>
          <w:p w14:paraId="4C89BBA6" w14:textId="0F2BDC73" w:rsidR="00334873" w:rsidRPr="006F0CC1" w:rsidRDefault="00334873" w:rsidP="00077F4F">
            <w:pPr>
              <w:keepNext/>
              <w:spacing w:line="240" w:lineRule="auto"/>
              <w:rPr>
                <w:rFonts w:ascii="Lucida Sans" w:eastAsia="Lucida Sans" w:hAnsi="Lucida Sans" w:cs="Times New Roman"/>
              </w:rPr>
            </w:pPr>
          </w:p>
        </w:tc>
      </w:tr>
      <w:tr w:rsidR="00334873" w:rsidRPr="006F0CC1" w14:paraId="03325060" w14:textId="77777777" w:rsidTr="0012770C">
        <w:tc>
          <w:tcPr>
            <w:tcW w:w="2268" w:type="dxa"/>
            <w:vMerge/>
            <w:shd w:val="clear" w:color="auto" w:fill="B7D4DE" w:themeFill="accent4" w:themeFillTint="99"/>
            <w:vAlign w:val="center"/>
          </w:tcPr>
          <w:p w14:paraId="03A58818" w14:textId="77777777" w:rsidR="00334873" w:rsidRPr="006F0CC1" w:rsidRDefault="00334873" w:rsidP="00077F4F">
            <w:pPr>
              <w:spacing w:line="240" w:lineRule="auto"/>
              <w:rPr>
                <w:rFonts w:ascii="Lucida Sans" w:eastAsia="Lucida Sans" w:hAnsi="Lucida Sans" w:cs="Times New Roman"/>
                <w:b/>
              </w:rPr>
            </w:pPr>
          </w:p>
        </w:tc>
        <w:tc>
          <w:tcPr>
            <w:tcW w:w="1980" w:type="dxa"/>
            <w:shd w:val="clear" w:color="auto" w:fill="B7D4DE" w:themeFill="accent4" w:themeFillTint="99"/>
            <w:vAlign w:val="center"/>
          </w:tcPr>
          <w:p w14:paraId="0062B985" w14:textId="6CCAF9D0" w:rsidR="00334873" w:rsidRPr="006F0CC1" w:rsidRDefault="00660544" w:rsidP="00077F4F">
            <w:pPr>
              <w:spacing w:line="240" w:lineRule="auto"/>
              <w:rPr>
                <w:rFonts w:ascii="Lucida Sans" w:eastAsia="Lucida Sans" w:hAnsi="Lucida Sans" w:cs="Times New Roman"/>
                <w:b/>
              </w:rPr>
            </w:pPr>
            <w:r>
              <w:rPr>
                <w:rFonts w:ascii="Lucida Sans" w:eastAsia="Lucida Sans" w:hAnsi="Lucida Sans" w:cs="Times New Roman"/>
                <w:b/>
              </w:rPr>
              <w:t>Institution</w:t>
            </w:r>
          </w:p>
        </w:tc>
        <w:tc>
          <w:tcPr>
            <w:tcW w:w="5056" w:type="dxa"/>
            <w:shd w:val="clear" w:color="auto" w:fill="E7F0F4" w:themeFill="accent4" w:themeFillTint="33"/>
            <w:vAlign w:val="center"/>
          </w:tcPr>
          <w:p w14:paraId="6673CAA7" w14:textId="4E164FF1" w:rsidR="00334873" w:rsidRPr="00334873" w:rsidRDefault="00334873" w:rsidP="00077F4F">
            <w:pPr>
              <w:keepNext/>
              <w:spacing w:line="240" w:lineRule="auto"/>
              <w:rPr>
                <w:rFonts w:ascii="Lucida Sans" w:eastAsia="Lucida Sans" w:hAnsi="Lucida Sans" w:cs="Times New Roman"/>
              </w:rPr>
            </w:pPr>
          </w:p>
        </w:tc>
      </w:tr>
      <w:tr w:rsidR="00334873" w:rsidRPr="006F0CC1" w14:paraId="528D2622" w14:textId="77777777" w:rsidTr="0012770C">
        <w:tc>
          <w:tcPr>
            <w:tcW w:w="2268" w:type="dxa"/>
            <w:vMerge/>
            <w:shd w:val="clear" w:color="auto" w:fill="B7D4DE" w:themeFill="accent4" w:themeFillTint="99"/>
            <w:vAlign w:val="center"/>
          </w:tcPr>
          <w:p w14:paraId="1A965043" w14:textId="77777777" w:rsidR="00334873" w:rsidRPr="006F0CC1" w:rsidRDefault="00334873" w:rsidP="00077F4F">
            <w:pPr>
              <w:spacing w:line="240" w:lineRule="auto"/>
              <w:rPr>
                <w:rFonts w:ascii="Lucida Sans" w:eastAsia="Lucida Sans" w:hAnsi="Lucida Sans" w:cs="Times New Roman"/>
                <w:b/>
              </w:rPr>
            </w:pPr>
          </w:p>
        </w:tc>
        <w:tc>
          <w:tcPr>
            <w:tcW w:w="1980" w:type="dxa"/>
            <w:shd w:val="clear" w:color="auto" w:fill="B7D4DE" w:themeFill="accent4" w:themeFillTint="99"/>
            <w:vAlign w:val="center"/>
          </w:tcPr>
          <w:p w14:paraId="1391D95C" w14:textId="6ACE49C7" w:rsidR="00334873" w:rsidRDefault="00BC56EE" w:rsidP="00077F4F">
            <w:pPr>
              <w:spacing w:line="240" w:lineRule="auto"/>
              <w:rPr>
                <w:rFonts w:ascii="Lucida Sans" w:eastAsia="Lucida Sans" w:hAnsi="Lucida Sans" w:cs="Times New Roman"/>
                <w:b/>
              </w:rPr>
            </w:pPr>
            <w:r>
              <w:rPr>
                <w:rFonts w:ascii="Lucida Sans" w:eastAsia="Lucida Sans" w:hAnsi="Lucida Sans" w:cs="Times New Roman"/>
                <w:b/>
              </w:rPr>
              <w:t>Personalf</w:t>
            </w:r>
            <w:r w:rsidR="00334873">
              <w:rPr>
                <w:rFonts w:ascii="Lucida Sans" w:eastAsia="Lucida Sans" w:hAnsi="Lucida Sans" w:cs="Times New Roman"/>
                <w:b/>
              </w:rPr>
              <w:t>unktion</w:t>
            </w:r>
          </w:p>
        </w:tc>
        <w:tc>
          <w:tcPr>
            <w:tcW w:w="5056" w:type="dxa"/>
            <w:shd w:val="clear" w:color="auto" w:fill="E7F0F4" w:themeFill="accent4" w:themeFillTint="33"/>
            <w:vAlign w:val="center"/>
          </w:tcPr>
          <w:p w14:paraId="5D4C48AE" w14:textId="68FF181F" w:rsidR="00334873" w:rsidRPr="00334873" w:rsidRDefault="00334873" w:rsidP="00077F4F">
            <w:pPr>
              <w:keepNext/>
              <w:spacing w:line="240" w:lineRule="auto"/>
              <w:rPr>
                <w:rFonts w:ascii="Lucida Sans" w:eastAsia="Lucida Sans" w:hAnsi="Lucida Sans" w:cs="Times New Roman"/>
              </w:rPr>
            </w:pPr>
          </w:p>
        </w:tc>
      </w:tr>
      <w:tr w:rsidR="009321A0" w:rsidRPr="006F0CC1" w14:paraId="4A30DD99" w14:textId="77777777" w:rsidTr="0012770C">
        <w:tc>
          <w:tcPr>
            <w:tcW w:w="2268" w:type="dxa"/>
            <w:vMerge w:val="restart"/>
            <w:shd w:val="clear" w:color="auto" w:fill="B7D4DE" w:themeFill="accent4" w:themeFillTint="99"/>
            <w:hideMark/>
          </w:tcPr>
          <w:p w14:paraId="12D49BDA" w14:textId="2B23CE1F" w:rsidR="009321A0" w:rsidRPr="00E260E7" w:rsidRDefault="009321A0" w:rsidP="00077F4F">
            <w:pPr>
              <w:spacing w:line="240" w:lineRule="auto"/>
              <w:rPr>
                <w:rFonts w:ascii="Lucida Sans" w:eastAsia="Lucida Sans" w:hAnsi="Lucida Sans" w:cs="Times New Roman"/>
                <w:b/>
              </w:rPr>
            </w:pPr>
            <w:r>
              <w:rPr>
                <w:rFonts w:ascii="Lucida Sans" w:eastAsia="Lucida Sans" w:hAnsi="Lucida Sans" w:cs="Times New Roman"/>
                <w:b/>
              </w:rPr>
              <w:t>Mitglieder</w:t>
            </w:r>
            <w:r w:rsidRPr="009649EE">
              <w:rPr>
                <w:rFonts w:ascii="Lucida Sans" w:eastAsia="Lucida Sans" w:hAnsi="Lucida Sans" w:cs="Times New Roman"/>
                <w:b/>
              </w:rPr>
              <w:t xml:space="preserve"> des Konsortiums </w:t>
            </w:r>
            <w:r w:rsidRPr="00047841">
              <w:rPr>
                <w:rFonts w:ascii="Lucida Sans" w:eastAsia="Lucida Sans" w:hAnsi="Lucida Sans" w:cs="Times New Roman"/>
                <w:bCs/>
              </w:rPr>
              <w:t>(Forschungs- und Praxispartner*innen)</w:t>
            </w:r>
          </w:p>
        </w:tc>
        <w:tc>
          <w:tcPr>
            <w:tcW w:w="1980" w:type="dxa"/>
            <w:shd w:val="clear" w:color="auto" w:fill="B7D4DE" w:themeFill="accent4" w:themeFillTint="99"/>
            <w:vAlign w:val="center"/>
            <w:hideMark/>
          </w:tcPr>
          <w:p w14:paraId="016BA7D5" w14:textId="2FB3A7E1" w:rsidR="009321A0" w:rsidRPr="006F0CC1" w:rsidRDefault="009321A0" w:rsidP="00077F4F">
            <w:pPr>
              <w:pStyle w:val="Heading8"/>
              <w:framePr w:hSpace="0" w:wrap="auto" w:vAnchor="margin" w:xAlign="left" w:yAlign="inline"/>
              <w:spacing w:line="240" w:lineRule="auto"/>
              <w:suppressOverlap w:val="0"/>
            </w:pPr>
            <w:r w:rsidRPr="006F0CC1">
              <w:t>Name</w:t>
            </w:r>
            <w:r>
              <w:t xml:space="preserve"> / Vorname / Institution</w:t>
            </w:r>
          </w:p>
        </w:tc>
        <w:tc>
          <w:tcPr>
            <w:tcW w:w="5056" w:type="dxa"/>
            <w:shd w:val="clear" w:color="auto" w:fill="E7F0F4" w:themeFill="accent4" w:themeFillTint="33"/>
          </w:tcPr>
          <w:p w14:paraId="1A1246BF" w14:textId="77777777" w:rsidR="009321A0" w:rsidRPr="006F0CC1" w:rsidRDefault="009321A0" w:rsidP="00292066">
            <w:pPr>
              <w:spacing w:line="240" w:lineRule="auto"/>
              <w:rPr>
                <w:rFonts w:ascii="Lucida Sans" w:eastAsia="Lucida Sans" w:hAnsi="Lucida Sans" w:cs="Times New Roman"/>
              </w:rPr>
            </w:pPr>
          </w:p>
        </w:tc>
      </w:tr>
      <w:tr w:rsidR="009321A0" w:rsidRPr="006F0CC1" w14:paraId="3A0F6755" w14:textId="77777777" w:rsidTr="0012770C">
        <w:tc>
          <w:tcPr>
            <w:tcW w:w="2268" w:type="dxa"/>
            <w:vMerge/>
            <w:shd w:val="clear" w:color="auto" w:fill="B7D4DE" w:themeFill="accent4" w:themeFillTint="99"/>
            <w:vAlign w:val="center"/>
            <w:hideMark/>
          </w:tcPr>
          <w:p w14:paraId="4FB219DD" w14:textId="77777777" w:rsidR="009321A0" w:rsidRPr="006F0CC1" w:rsidRDefault="009321A0" w:rsidP="00077F4F">
            <w:pPr>
              <w:spacing w:line="240" w:lineRule="auto"/>
              <w:rPr>
                <w:rFonts w:ascii="Lucida Sans" w:eastAsia="Lucida Sans" w:hAnsi="Lucida Sans" w:cs="Times New Roman"/>
                <w:b/>
              </w:rPr>
            </w:pPr>
          </w:p>
        </w:tc>
        <w:tc>
          <w:tcPr>
            <w:tcW w:w="1980" w:type="dxa"/>
            <w:shd w:val="clear" w:color="auto" w:fill="B7D4DE" w:themeFill="accent4" w:themeFillTint="99"/>
            <w:vAlign w:val="center"/>
            <w:hideMark/>
          </w:tcPr>
          <w:p w14:paraId="7E97009C" w14:textId="58546EAC" w:rsidR="009321A0" w:rsidRPr="006F0CC1" w:rsidRDefault="009321A0" w:rsidP="00077F4F">
            <w:pPr>
              <w:spacing w:line="240" w:lineRule="auto"/>
              <w:rPr>
                <w:rFonts w:ascii="Lucida Sans" w:eastAsia="Lucida Sans" w:hAnsi="Lucida Sans" w:cs="Times New Roman"/>
                <w:b/>
              </w:rPr>
            </w:pPr>
            <w:r w:rsidRPr="00886717">
              <w:rPr>
                <w:rFonts w:ascii="Lucida Sans" w:eastAsia="Lucida Sans" w:hAnsi="Lucida Sans" w:cs="Times New Roman"/>
                <w:b/>
              </w:rPr>
              <w:t>Name / Vorname / Institution</w:t>
            </w:r>
          </w:p>
        </w:tc>
        <w:tc>
          <w:tcPr>
            <w:tcW w:w="5056" w:type="dxa"/>
            <w:shd w:val="clear" w:color="auto" w:fill="E7F0F4" w:themeFill="accent4" w:themeFillTint="33"/>
          </w:tcPr>
          <w:p w14:paraId="01FF4BE6" w14:textId="77777777" w:rsidR="009321A0" w:rsidRPr="006F0CC1" w:rsidRDefault="009321A0" w:rsidP="00292066">
            <w:pPr>
              <w:spacing w:line="240" w:lineRule="auto"/>
              <w:rPr>
                <w:rFonts w:ascii="Lucida Sans" w:eastAsia="Lucida Sans" w:hAnsi="Lucida Sans" w:cs="Times New Roman"/>
              </w:rPr>
            </w:pPr>
          </w:p>
        </w:tc>
      </w:tr>
      <w:tr w:rsidR="009321A0" w:rsidRPr="006F0CC1" w14:paraId="0F65CA62" w14:textId="77777777" w:rsidTr="0012770C">
        <w:tc>
          <w:tcPr>
            <w:tcW w:w="2268" w:type="dxa"/>
            <w:vMerge/>
            <w:shd w:val="clear" w:color="auto" w:fill="B7D4DE" w:themeFill="accent4" w:themeFillTint="99"/>
            <w:vAlign w:val="center"/>
            <w:hideMark/>
          </w:tcPr>
          <w:p w14:paraId="7BFC0B3C" w14:textId="77777777" w:rsidR="009321A0" w:rsidRPr="006F0CC1" w:rsidRDefault="009321A0" w:rsidP="00077F4F">
            <w:pPr>
              <w:spacing w:line="240" w:lineRule="auto"/>
              <w:rPr>
                <w:rFonts w:ascii="Lucida Sans" w:eastAsia="Lucida Sans" w:hAnsi="Lucida Sans" w:cs="Times New Roman"/>
                <w:b/>
              </w:rPr>
            </w:pPr>
          </w:p>
        </w:tc>
        <w:tc>
          <w:tcPr>
            <w:tcW w:w="1980" w:type="dxa"/>
            <w:shd w:val="clear" w:color="auto" w:fill="B7D4DE" w:themeFill="accent4" w:themeFillTint="99"/>
            <w:vAlign w:val="center"/>
          </w:tcPr>
          <w:p w14:paraId="0F47E819" w14:textId="2431BFEB" w:rsidR="009321A0" w:rsidRPr="006F0CC1" w:rsidRDefault="009321A0" w:rsidP="00077F4F">
            <w:pPr>
              <w:spacing w:line="240" w:lineRule="auto"/>
              <w:rPr>
                <w:rFonts w:ascii="Lucida Sans" w:eastAsia="Lucida Sans" w:hAnsi="Lucida Sans" w:cs="Times New Roman"/>
                <w:b/>
              </w:rPr>
            </w:pPr>
            <w:r w:rsidRPr="00047841">
              <w:rPr>
                <w:rFonts w:ascii="Lucida Sans" w:eastAsia="Lucida Sans" w:hAnsi="Lucida Sans" w:cs="Times New Roman"/>
                <w:b/>
              </w:rPr>
              <w:t>Name / Vorname / Institution</w:t>
            </w:r>
          </w:p>
        </w:tc>
        <w:tc>
          <w:tcPr>
            <w:tcW w:w="5056" w:type="dxa"/>
            <w:shd w:val="clear" w:color="auto" w:fill="E7F0F4" w:themeFill="accent4" w:themeFillTint="33"/>
          </w:tcPr>
          <w:p w14:paraId="549FBEC1" w14:textId="77777777" w:rsidR="009321A0" w:rsidRPr="006F0CC1" w:rsidRDefault="009321A0" w:rsidP="00292066">
            <w:pPr>
              <w:keepNext/>
              <w:spacing w:line="240" w:lineRule="auto"/>
              <w:rPr>
                <w:rFonts w:ascii="Lucida Sans" w:eastAsia="Lucida Sans" w:hAnsi="Lucida Sans" w:cs="Times New Roman"/>
              </w:rPr>
            </w:pPr>
          </w:p>
        </w:tc>
      </w:tr>
      <w:tr w:rsidR="009321A0" w:rsidRPr="006F0CC1" w14:paraId="688981C5" w14:textId="77777777">
        <w:tc>
          <w:tcPr>
            <w:tcW w:w="2268" w:type="dxa"/>
            <w:vMerge/>
            <w:shd w:val="clear" w:color="auto" w:fill="B7D4DE" w:themeFill="accent4" w:themeFillTint="99"/>
            <w:vAlign w:val="center"/>
          </w:tcPr>
          <w:p w14:paraId="333E300A" w14:textId="77777777" w:rsidR="009321A0" w:rsidRPr="006F0CC1" w:rsidRDefault="009321A0" w:rsidP="009321A0">
            <w:pPr>
              <w:spacing w:line="240" w:lineRule="auto"/>
              <w:rPr>
                <w:rFonts w:ascii="Lucida Sans" w:eastAsia="Lucida Sans" w:hAnsi="Lucida Sans" w:cs="Times New Roman"/>
                <w:b/>
              </w:rPr>
            </w:pPr>
          </w:p>
        </w:tc>
        <w:tc>
          <w:tcPr>
            <w:tcW w:w="1980" w:type="dxa"/>
            <w:shd w:val="clear" w:color="auto" w:fill="B7D4DE" w:themeFill="accent4" w:themeFillTint="99"/>
            <w:vAlign w:val="center"/>
          </w:tcPr>
          <w:p w14:paraId="73C5BEAE" w14:textId="36145FA0" w:rsidR="009321A0" w:rsidRPr="009321A0" w:rsidRDefault="009321A0" w:rsidP="009321A0">
            <w:pPr>
              <w:spacing w:line="240" w:lineRule="auto"/>
              <w:rPr>
                <w:rFonts w:ascii="Lucida Sans" w:eastAsia="Lucida Sans" w:hAnsi="Lucida Sans" w:cs="Times New Roman"/>
                <w:b/>
                <w:bCs/>
              </w:rPr>
            </w:pPr>
            <w:r w:rsidRPr="009321A0">
              <w:rPr>
                <w:b/>
                <w:bCs/>
              </w:rPr>
              <w:t>Name / Vorname / Institution</w:t>
            </w:r>
          </w:p>
        </w:tc>
        <w:tc>
          <w:tcPr>
            <w:tcW w:w="5056" w:type="dxa"/>
            <w:shd w:val="clear" w:color="auto" w:fill="E7F0F4" w:themeFill="accent4" w:themeFillTint="33"/>
          </w:tcPr>
          <w:p w14:paraId="04310B41" w14:textId="77777777" w:rsidR="009321A0" w:rsidRPr="006F0CC1" w:rsidRDefault="009321A0" w:rsidP="009321A0">
            <w:pPr>
              <w:keepNext/>
              <w:spacing w:line="240" w:lineRule="auto"/>
              <w:rPr>
                <w:rFonts w:ascii="Lucida Sans" w:eastAsia="Lucida Sans" w:hAnsi="Lucida Sans" w:cs="Times New Roman"/>
              </w:rPr>
            </w:pPr>
          </w:p>
        </w:tc>
      </w:tr>
      <w:tr w:rsidR="009321A0" w:rsidRPr="006F0CC1" w14:paraId="174B7D6E" w14:textId="77777777" w:rsidTr="0012770C">
        <w:tc>
          <w:tcPr>
            <w:tcW w:w="2268" w:type="dxa"/>
            <w:vMerge/>
            <w:shd w:val="clear" w:color="auto" w:fill="B7D4DE" w:themeFill="accent4" w:themeFillTint="99"/>
            <w:vAlign w:val="center"/>
          </w:tcPr>
          <w:p w14:paraId="7E445581" w14:textId="77777777" w:rsidR="009321A0" w:rsidRPr="006F0CC1" w:rsidRDefault="009321A0" w:rsidP="009321A0">
            <w:pPr>
              <w:spacing w:line="240" w:lineRule="auto"/>
              <w:rPr>
                <w:rFonts w:ascii="Lucida Sans" w:eastAsia="Lucida Sans" w:hAnsi="Lucida Sans" w:cs="Times New Roman"/>
                <w:b/>
              </w:rPr>
            </w:pPr>
          </w:p>
        </w:tc>
        <w:tc>
          <w:tcPr>
            <w:tcW w:w="1980" w:type="dxa"/>
            <w:shd w:val="clear" w:color="auto" w:fill="B7D4DE" w:themeFill="accent4" w:themeFillTint="99"/>
            <w:vAlign w:val="center"/>
          </w:tcPr>
          <w:p w14:paraId="1E912822" w14:textId="46A54D60" w:rsidR="009321A0" w:rsidRPr="009321A0" w:rsidRDefault="009321A0" w:rsidP="009321A0">
            <w:pPr>
              <w:spacing w:line="240" w:lineRule="auto"/>
              <w:rPr>
                <w:rFonts w:ascii="Lucida Sans" w:eastAsia="Lucida Sans" w:hAnsi="Lucida Sans" w:cs="Times New Roman"/>
                <w:b/>
                <w:bCs/>
              </w:rPr>
            </w:pPr>
            <w:r w:rsidRPr="009321A0">
              <w:rPr>
                <w:rFonts w:ascii="Lucida Sans" w:eastAsia="Lucida Sans" w:hAnsi="Lucida Sans" w:cs="Times New Roman"/>
                <w:b/>
                <w:bCs/>
              </w:rPr>
              <w:t>Name / Vorname / Institution</w:t>
            </w:r>
          </w:p>
        </w:tc>
        <w:tc>
          <w:tcPr>
            <w:tcW w:w="5056" w:type="dxa"/>
            <w:shd w:val="clear" w:color="auto" w:fill="E7F0F4" w:themeFill="accent4" w:themeFillTint="33"/>
          </w:tcPr>
          <w:p w14:paraId="41BD53FA" w14:textId="77777777" w:rsidR="009321A0" w:rsidRPr="006F0CC1" w:rsidRDefault="009321A0" w:rsidP="009321A0">
            <w:pPr>
              <w:keepNext/>
              <w:spacing w:line="240" w:lineRule="auto"/>
              <w:rPr>
                <w:rFonts w:ascii="Lucida Sans" w:eastAsia="Lucida Sans" w:hAnsi="Lucida Sans" w:cs="Times New Roman"/>
              </w:rPr>
            </w:pPr>
          </w:p>
        </w:tc>
      </w:tr>
      <w:tr w:rsidR="009321A0" w:rsidRPr="006F0CC1" w14:paraId="2216C616" w14:textId="77777777" w:rsidTr="0012770C">
        <w:tc>
          <w:tcPr>
            <w:tcW w:w="2268" w:type="dxa"/>
            <w:vMerge/>
            <w:shd w:val="clear" w:color="auto" w:fill="B7D4DE" w:themeFill="accent4" w:themeFillTint="99"/>
            <w:vAlign w:val="center"/>
          </w:tcPr>
          <w:p w14:paraId="4617B61C" w14:textId="77777777" w:rsidR="009321A0" w:rsidRPr="006F0CC1" w:rsidRDefault="009321A0" w:rsidP="009321A0">
            <w:pPr>
              <w:spacing w:line="240" w:lineRule="auto"/>
              <w:rPr>
                <w:rFonts w:ascii="Lucida Sans" w:eastAsia="Lucida Sans" w:hAnsi="Lucida Sans" w:cs="Times New Roman"/>
                <w:b/>
              </w:rPr>
            </w:pPr>
          </w:p>
        </w:tc>
        <w:tc>
          <w:tcPr>
            <w:tcW w:w="1980" w:type="dxa"/>
            <w:shd w:val="clear" w:color="auto" w:fill="B7D4DE" w:themeFill="accent4" w:themeFillTint="99"/>
            <w:vAlign w:val="center"/>
          </w:tcPr>
          <w:p w14:paraId="16B21F26" w14:textId="4E962F6B" w:rsidR="009321A0" w:rsidRPr="009321A0" w:rsidRDefault="009321A0" w:rsidP="009321A0">
            <w:pPr>
              <w:spacing w:line="240" w:lineRule="auto"/>
              <w:rPr>
                <w:rFonts w:ascii="Lucida Sans" w:eastAsia="Lucida Sans" w:hAnsi="Lucida Sans" w:cs="Times New Roman"/>
                <w:b/>
                <w:bCs/>
              </w:rPr>
            </w:pPr>
            <w:r w:rsidRPr="009321A0">
              <w:rPr>
                <w:rFonts w:ascii="Lucida Sans" w:eastAsia="Lucida Sans" w:hAnsi="Lucida Sans" w:cs="Times New Roman"/>
                <w:b/>
                <w:bCs/>
              </w:rPr>
              <w:t>Name / Vorname / Institution</w:t>
            </w:r>
          </w:p>
        </w:tc>
        <w:tc>
          <w:tcPr>
            <w:tcW w:w="5056" w:type="dxa"/>
            <w:shd w:val="clear" w:color="auto" w:fill="E7F0F4" w:themeFill="accent4" w:themeFillTint="33"/>
          </w:tcPr>
          <w:p w14:paraId="4A61B983" w14:textId="77777777" w:rsidR="009321A0" w:rsidRPr="006F0CC1" w:rsidRDefault="009321A0" w:rsidP="009321A0">
            <w:pPr>
              <w:keepNext/>
              <w:spacing w:line="240" w:lineRule="auto"/>
              <w:rPr>
                <w:rFonts w:ascii="Lucida Sans" w:eastAsia="Lucida Sans" w:hAnsi="Lucida Sans" w:cs="Times New Roman"/>
              </w:rPr>
            </w:pPr>
          </w:p>
        </w:tc>
      </w:tr>
    </w:tbl>
    <w:p w14:paraId="0B4A59D0" w14:textId="393A8A61" w:rsidR="00785658" w:rsidRDefault="00F46958" w:rsidP="00044C0B">
      <w:pPr>
        <w:spacing w:before="40" w:after="40"/>
      </w:pPr>
      <w:r>
        <w:t xml:space="preserve">Der Projektskizze ist ein CV </w:t>
      </w:r>
      <w:r w:rsidR="00E57CD7">
        <w:t>des</w:t>
      </w:r>
      <w:r w:rsidR="4C38398C">
        <w:t>/</w:t>
      </w:r>
      <w:r w:rsidR="00E57CD7">
        <w:t>der</w:t>
      </w:r>
      <w:r w:rsidR="007608D4">
        <w:t xml:space="preserve"> Projektleiter*</w:t>
      </w:r>
      <w:r w:rsidR="000F6858">
        <w:t xml:space="preserve">in </w:t>
      </w:r>
      <w:r>
        <w:t>beizulegen.</w:t>
      </w:r>
      <w:r w:rsidR="005124B1">
        <w:t xml:space="preserve"> </w:t>
      </w:r>
      <w:r w:rsidR="00930E75">
        <w:t>Ausserdem ein CV jener Person(en), die als Forschungspartner*in(</w:t>
      </w:r>
      <w:proofErr w:type="spellStart"/>
      <w:r w:rsidR="00930E75">
        <w:t>nen</w:t>
      </w:r>
      <w:proofErr w:type="spellEnd"/>
      <w:r w:rsidR="00930E75">
        <w:t xml:space="preserve">) die </w:t>
      </w:r>
      <w:r w:rsidR="00F47FA9">
        <w:t>Auflagen der Modalitäten erfüllen</w:t>
      </w:r>
      <w:r w:rsidR="00D02106">
        <w:t xml:space="preserve"> (falls diese Person nicht als Projektleitung fungiert). </w:t>
      </w:r>
      <w:r w:rsidR="7D5054BE">
        <w:t xml:space="preserve">Länge 2-3 Seiten. </w:t>
      </w:r>
      <w:r w:rsidR="005124B1">
        <w:t xml:space="preserve">Die Anträge sind auf Deutsch </w:t>
      </w:r>
      <w:r w:rsidR="00A13E98">
        <w:t xml:space="preserve">oder </w:t>
      </w:r>
      <w:r w:rsidR="00FC537F">
        <w:t xml:space="preserve">Englisch </w:t>
      </w:r>
      <w:r w:rsidR="000B7063">
        <w:t>e</w:t>
      </w:r>
      <w:r w:rsidR="1507170B">
        <w:t>inzureichen</w:t>
      </w:r>
      <w:r w:rsidR="005124B1">
        <w:t>.</w:t>
      </w:r>
      <w:r w:rsidR="00F21B09">
        <w:t xml:space="preserve"> Anhänge </w:t>
      </w:r>
      <w:r w:rsidR="00E473CA">
        <w:t xml:space="preserve">zum Antrag </w:t>
      </w:r>
      <w:r w:rsidR="00C771AA">
        <w:t>fliessen</w:t>
      </w:r>
      <w:r w:rsidR="00F21B09">
        <w:t xml:space="preserve"> nicht </w:t>
      </w:r>
      <w:r w:rsidR="00C771AA">
        <w:t>in</w:t>
      </w:r>
      <w:r w:rsidR="00F21B09">
        <w:t xml:space="preserve"> die </w:t>
      </w:r>
      <w:r w:rsidR="00E473CA">
        <w:t>Evaluation und Bewertung</w:t>
      </w:r>
      <w:r w:rsidR="00F21B09">
        <w:t xml:space="preserve"> </w:t>
      </w:r>
      <w:r w:rsidR="00C771AA">
        <w:t>ein</w:t>
      </w:r>
      <w:r w:rsidR="00F21B09">
        <w:t>.</w:t>
      </w:r>
    </w:p>
    <w:tbl>
      <w:tblPr>
        <w:tblpPr w:leftFromText="141" w:rightFromText="141" w:vertAnchor="text" w:horzAnchor="margin" w:tblpY="159"/>
        <w:tblW w:w="93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40" w:type="dxa"/>
          <w:left w:w="85" w:type="dxa"/>
          <w:bottom w:w="40" w:type="dxa"/>
          <w:right w:w="85" w:type="dxa"/>
        </w:tblCellMar>
        <w:tblLook w:val="01E0" w:firstRow="1" w:lastRow="1" w:firstColumn="1" w:lastColumn="1" w:noHBand="0" w:noVBand="0"/>
      </w:tblPr>
      <w:tblGrid>
        <w:gridCol w:w="3828"/>
        <w:gridCol w:w="5476"/>
      </w:tblGrid>
      <w:tr w:rsidR="00110431" w:rsidRPr="008F1B44" w14:paraId="72176378" w14:textId="77777777" w:rsidTr="00110431">
        <w:trPr>
          <w:trHeight w:val="340"/>
        </w:trPr>
        <w:tc>
          <w:tcPr>
            <w:tcW w:w="3828" w:type="dxa"/>
            <w:shd w:val="clear" w:color="auto" w:fill="B7D4DE" w:themeFill="accent4" w:themeFillTint="99"/>
            <w:vAlign w:val="center"/>
            <w:hideMark/>
          </w:tcPr>
          <w:p w14:paraId="6A8DF6F9" w14:textId="2B04A7AB" w:rsidR="00110431" w:rsidRPr="008F1B44" w:rsidRDefault="00110431" w:rsidP="00077F4F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Titel </w:t>
            </w:r>
          </w:p>
        </w:tc>
        <w:tc>
          <w:tcPr>
            <w:tcW w:w="5476" w:type="dxa"/>
            <w:shd w:val="clear" w:color="auto" w:fill="E7F0F4" w:themeFill="accent4" w:themeFillTint="33"/>
            <w:vAlign w:val="center"/>
            <w:hideMark/>
          </w:tcPr>
          <w:p w14:paraId="6348920A" w14:textId="77777777" w:rsidR="00110431" w:rsidRPr="008F1B44" w:rsidRDefault="00110431" w:rsidP="00077F4F">
            <w:pPr>
              <w:spacing w:line="240" w:lineRule="auto"/>
            </w:pPr>
          </w:p>
        </w:tc>
      </w:tr>
    </w:tbl>
    <w:p w14:paraId="310051CA" w14:textId="744E7118" w:rsidR="00110431" w:rsidRDefault="00110431" w:rsidP="00F8329F">
      <w:pPr>
        <w:spacing w:line="160" w:lineRule="exact"/>
      </w:pPr>
    </w:p>
    <w:tbl>
      <w:tblPr>
        <w:tblpPr w:leftFromText="141" w:rightFromText="141" w:vertAnchor="text" w:horzAnchor="margin" w:tblpY="159"/>
        <w:tblW w:w="93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40" w:type="dxa"/>
          <w:left w:w="85" w:type="dxa"/>
          <w:bottom w:w="40" w:type="dxa"/>
          <w:right w:w="85" w:type="dxa"/>
        </w:tblCellMar>
        <w:tblLook w:val="01E0" w:firstRow="1" w:lastRow="1" w:firstColumn="1" w:lastColumn="1" w:noHBand="0" w:noVBand="0"/>
      </w:tblPr>
      <w:tblGrid>
        <w:gridCol w:w="3828"/>
        <w:gridCol w:w="4575"/>
        <w:gridCol w:w="901"/>
      </w:tblGrid>
      <w:tr w:rsidR="00322ADD" w:rsidRPr="008F1B44" w14:paraId="2DB97DBB" w14:textId="77777777" w:rsidTr="001C759E">
        <w:tc>
          <w:tcPr>
            <w:tcW w:w="3828" w:type="dxa"/>
            <w:vMerge w:val="restart"/>
            <w:shd w:val="clear" w:color="auto" w:fill="B7D4DE" w:themeFill="accent4" w:themeFillTint="99"/>
            <w:vAlign w:val="center"/>
            <w:hideMark/>
          </w:tcPr>
          <w:p w14:paraId="72FE430F" w14:textId="419B8BD7" w:rsidR="00322ADD" w:rsidRPr="008F1B44" w:rsidRDefault="00322ADD" w:rsidP="001C759E">
            <w:pPr>
              <w:spacing w:line="240" w:lineRule="auto"/>
              <w:rPr>
                <w:b/>
              </w:rPr>
            </w:pPr>
            <w:r>
              <w:rPr>
                <w:b/>
              </w:rPr>
              <w:t>Handelt es sich um eine Wiedereinreichung einer vormals abgelehnten Projektskizze?</w:t>
            </w:r>
          </w:p>
        </w:tc>
        <w:tc>
          <w:tcPr>
            <w:tcW w:w="4575" w:type="dxa"/>
            <w:shd w:val="clear" w:color="auto" w:fill="E7F0F4" w:themeFill="accent4" w:themeFillTint="33"/>
            <w:vAlign w:val="center"/>
            <w:hideMark/>
          </w:tcPr>
          <w:p w14:paraId="50B65FEB" w14:textId="77777777" w:rsidR="00322ADD" w:rsidRDefault="00864159" w:rsidP="001C759E">
            <w:pPr>
              <w:spacing w:line="240" w:lineRule="auto"/>
            </w:pPr>
            <w:sdt>
              <w:sdtPr>
                <w:id w:val="-1462336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2A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2ADD">
              <w:t xml:space="preserve"> ja</w:t>
            </w:r>
          </w:p>
          <w:p w14:paraId="52F7B989" w14:textId="4F28FBF4" w:rsidR="00322ADD" w:rsidRPr="008F1B44" w:rsidRDefault="00322ADD" w:rsidP="001C759E">
            <w:pPr>
              <w:spacing w:line="240" w:lineRule="auto"/>
              <w:ind w:left="192"/>
            </w:pPr>
          </w:p>
        </w:tc>
        <w:tc>
          <w:tcPr>
            <w:tcW w:w="901" w:type="dxa"/>
            <w:shd w:val="clear" w:color="auto" w:fill="E7F0F4" w:themeFill="accent4" w:themeFillTint="33"/>
          </w:tcPr>
          <w:p w14:paraId="1F5F7FE0" w14:textId="7634CE10" w:rsidR="00322ADD" w:rsidRPr="008F1B44" w:rsidRDefault="00864159" w:rsidP="001C759E">
            <w:pPr>
              <w:spacing w:line="240" w:lineRule="auto"/>
            </w:pPr>
            <w:sdt>
              <w:sdtPr>
                <w:id w:val="73550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2A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2ADD">
              <w:t xml:space="preserve"> nein</w:t>
            </w:r>
          </w:p>
        </w:tc>
      </w:tr>
      <w:tr w:rsidR="7F920FD4" w14:paraId="410AAA11" w14:textId="77777777" w:rsidTr="001C759E">
        <w:trPr>
          <w:trHeight w:val="283"/>
        </w:trPr>
        <w:tc>
          <w:tcPr>
            <w:tcW w:w="3828" w:type="dxa"/>
            <w:vMerge/>
            <w:vAlign w:val="center"/>
            <w:hideMark/>
          </w:tcPr>
          <w:p w14:paraId="54A20796" w14:textId="77777777" w:rsidR="00CC6B87" w:rsidRDefault="00CC6B87" w:rsidP="001C759E"/>
        </w:tc>
        <w:tc>
          <w:tcPr>
            <w:tcW w:w="4575" w:type="dxa"/>
            <w:shd w:val="clear" w:color="auto" w:fill="FFFFFF" w:themeFill="background1"/>
            <w:vAlign w:val="center"/>
            <w:hideMark/>
          </w:tcPr>
          <w:p w14:paraId="6D100B95" w14:textId="7860D729" w:rsidR="7F920FD4" w:rsidRPr="0010294F" w:rsidRDefault="00851F99" w:rsidP="001C759E">
            <w:pPr>
              <w:spacing w:line="240" w:lineRule="auto"/>
              <w:ind w:left="192"/>
            </w:pPr>
            <w:sdt>
              <w:sdtPr>
                <w:id w:val="94752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E4DC3E7" w:rsidRPr="47EB4B3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5E4DC3E7">
              <w:t xml:space="preserve"> Das Konsortium ist unverändert</w:t>
            </w:r>
          </w:p>
        </w:tc>
        <w:tc>
          <w:tcPr>
            <w:tcW w:w="901" w:type="dxa"/>
            <w:shd w:val="clear" w:color="auto" w:fill="FFFFFF" w:themeFill="background1"/>
          </w:tcPr>
          <w:p w14:paraId="15B09650" w14:textId="677624DD" w:rsidR="47EB4B33" w:rsidRDefault="47EB4B33" w:rsidP="001C759E">
            <w:pPr>
              <w:rPr>
                <w:rFonts w:ascii="MS Gothic" w:eastAsia="MS Gothic" w:hAnsi="MS Gothic"/>
              </w:rPr>
            </w:pPr>
          </w:p>
        </w:tc>
      </w:tr>
      <w:tr w:rsidR="00322ADD" w:rsidRPr="008F1B44" w14:paraId="7054D4FF" w14:textId="77777777" w:rsidTr="001C759E">
        <w:trPr>
          <w:trHeight w:val="283"/>
        </w:trPr>
        <w:tc>
          <w:tcPr>
            <w:tcW w:w="3828" w:type="dxa"/>
            <w:vMerge/>
            <w:vAlign w:val="center"/>
          </w:tcPr>
          <w:p w14:paraId="0DFD0383" w14:textId="77777777" w:rsidR="00322ADD" w:rsidRDefault="00322ADD" w:rsidP="001C759E">
            <w:pPr>
              <w:spacing w:line="240" w:lineRule="auto"/>
              <w:rPr>
                <w:b/>
              </w:rPr>
            </w:pPr>
          </w:p>
        </w:tc>
        <w:tc>
          <w:tcPr>
            <w:tcW w:w="4575" w:type="dxa"/>
            <w:shd w:val="clear" w:color="auto" w:fill="FFFFFF" w:themeFill="background1"/>
            <w:vAlign w:val="center"/>
          </w:tcPr>
          <w:p w14:paraId="3E7C62A0" w14:textId="1CBF7100" w:rsidR="00322ADD" w:rsidRDefault="00864159" w:rsidP="001C759E">
            <w:pPr>
              <w:spacing w:line="240" w:lineRule="auto"/>
              <w:ind w:left="192"/>
            </w:pPr>
            <w:sdt>
              <w:sdtPr>
                <w:id w:val="-180684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2A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2ADD">
              <w:t xml:space="preserve"> Bereiche wurden angepasst</w:t>
            </w:r>
          </w:p>
        </w:tc>
        <w:tc>
          <w:tcPr>
            <w:tcW w:w="901" w:type="dxa"/>
            <w:shd w:val="clear" w:color="auto" w:fill="FFFFFF" w:themeFill="background1"/>
            <w:vAlign w:val="center"/>
          </w:tcPr>
          <w:p w14:paraId="5D316A6D" w14:textId="06B0337F" w:rsidR="47EB4B33" w:rsidRDefault="47EB4B33" w:rsidP="001C759E">
            <w:pPr>
              <w:rPr>
                <w:rFonts w:ascii="MS Gothic" w:eastAsia="MS Gothic" w:hAnsi="MS Gothic"/>
              </w:rPr>
            </w:pPr>
          </w:p>
        </w:tc>
      </w:tr>
      <w:tr w:rsidR="47EB4B33" w14:paraId="4BCA8D08" w14:textId="77777777" w:rsidTr="001C759E">
        <w:trPr>
          <w:trHeight w:val="1304"/>
        </w:trPr>
        <w:tc>
          <w:tcPr>
            <w:tcW w:w="3828" w:type="dxa"/>
            <w:vMerge/>
            <w:vAlign w:val="center"/>
            <w:hideMark/>
          </w:tcPr>
          <w:p w14:paraId="5E9E6CBB" w14:textId="77777777" w:rsidR="00CC6B87" w:rsidRDefault="00CC6B87" w:rsidP="001C759E"/>
        </w:tc>
        <w:tc>
          <w:tcPr>
            <w:tcW w:w="5476" w:type="dxa"/>
            <w:gridSpan w:val="2"/>
            <w:shd w:val="clear" w:color="auto" w:fill="FFFFFF" w:themeFill="background1"/>
          </w:tcPr>
          <w:p w14:paraId="58F23AFE" w14:textId="2424670A" w:rsidR="00875A40" w:rsidRPr="004957D1" w:rsidRDefault="74CD13E0" w:rsidP="001C759E">
            <w:r>
              <w:t xml:space="preserve">Anpassungen </w:t>
            </w:r>
            <w:r w:rsidRPr="62303B8F">
              <w:rPr>
                <w:rFonts w:ascii="Lucida Sans" w:eastAsia="Lucida Sans" w:hAnsi="Lucida Sans" w:cs="Times New Roman"/>
                <w:i/>
                <w:iCs/>
                <w:sz w:val="16"/>
                <w:szCs w:val="16"/>
              </w:rPr>
              <w:t>(bitte in maximal 400 Wörtern ausführen)</w:t>
            </w:r>
            <w:r w:rsidR="00875A40" w:rsidRPr="62303B8F">
              <w:rPr>
                <w:rFonts w:ascii="Lucida Sans" w:eastAsia="Lucida Sans" w:hAnsi="Lucida Sans" w:cs="Times New Roman"/>
              </w:rPr>
              <w:t>:</w:t>
            </w:r>
            <w:r w:rsidR="76954D1B" w:rsidRPr="62303B8F">
              <w:rPr>
                <w:rFonts w:ascii="Lucida Sans" w:eastAsia="Lucida Sans" w:hAnsi="Lucida Sans" w:cs="Times New Roman"/>
              </w:rPr>
              <w:t xml:space="preserve"> </w:t>
            </w:r>
          </w:p>
          <w:p w14:paraId="461F5801" w14:textId="46A50E16" w:rsidR="00875A40" w:rsidRPr="004957D1" w:rsidRDefault="00875A40" w:rsidP="001C759E">
            <w:pPr>
              <w:rPr>
                <w:rFonts w:ascii="Lucida Sans" w:eastAsia="Lucida Sans" w:hAnsi="Lucida Sans" w:cs="Times New Roman"/>
              </w:rPr>
            </w:pPr>
          </w:p>
        </w:tc>
      </w:tr>
    </w:tbl>
    <w:p w14:paraId="78B280A5" w14:textId="77777777" w:rsidR="00F8329F" w:rsidRDefault="00F8329F" w:rsidP="00077F4F">
      <w:pPr>
        <w:spacing w:line="240" w:lineRule="auto"/>
      </w:pPr>
    </w:p>
    <w:tbl>
      <w:tblPr>
        <w:tblpPr w:leftFromText="141" w:rightFromText="141" w:vertAnchor="text" w:horzAnchor="margin" w:tblpY="68"/>
        <w:tblW w:w="93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40" w:type="dxa"/>
          <w:left w:w="85" w:type="dxa"/>
          <w:bottom w:w="40" w:type="dxa"/>
          <w:right w:w="85" w:type="dxa"/>
        </w:tblCellMar>
        <w:tblLook w:val="01E0" w:firstRow="1" w:lastRow="1" w:firstColumn="1" w:lastColumn="1" w:noHBand="0" w:noVBand="0"/>
      </w:tblPr>
      <w:tblGrid>
        <w:gridCol w:w="3828"/>
        <w:gridCol w:w="5476"/>
      </w:tblGrid>
      <w:tr w:rsidR="00110431" w:rsidRPr="008F1B44" w14:paraId="00988569" w14:textId="77777777" w:rsidTr="00110431">
        <w:trPr>
          <w:trHeight w:val="340"/>
        </w:trPr>
        <w:tc>
          <w:tcPr>
            <w:tcW w:w="3828" w:type="dxa"/>
            <w:shd w:val="clear" w:color="auto" w:fill="B7D4DE" w:themeFill="accent4" w:themeFillTint="99"/>
            <w:vAlign w:val="center"/>
          </w:tcPr>
          <w:p w14:paraId="4F2A6631" w14:textId="7C9268DB" w:rsidR="00110431" w:rsidRPr="008F1B44" w:rsidRDefault="00D84A68" w:rsidP="00077F4F">
            <w:pPr>
              <w:spacing w:line="240" w:lineRule="auto"/>
              <w:rPr>
                <w:b/>
              </w:rPr>
            </w:pPr>
            <w:r>
              <w:rPr>
                <w:b/>
              </w:rPr>
              <w:t>Projekts</w:t>
            </w:r>
            <w:r w:rsidR="00110431">
              <w:rPr>
                <w:b/>
              </w:rPr>
              <w:t xml:space="preserve">tart </w:t>
            </w:r>
          </w:p>
        </w:tc>
        <w:tc>
          <w:tcPr>
            <w:tcW w:w="5476" w:type="dxa"/>
            <w:shd w:val="clear" w:color="auto" w:fill="E7F0F4" w:themeFill="accent4" w:themeFillTint="33"/>
            <w:vAlign w:val="center"/>
            <w:hideMark/>
          </w:tcPr>
          <w:p w14:paraId="289F414A" w14:textId="77777777" w:rsidR="00110431" w:rsidRPr="008F1B44" w:rsidRDefault="00110431" w:rsidP="00077F4F">
            <w:pPr>
              <w:spacing w:line="240" w:lineRule="auto"/>
            </w:pPr>
          </w:p>
        </w:tc>
      </w:tr>
    </w:tbl>
    <w:p w14:paraId="0055A733" w14:textId="4F0B357C" w:rsidR="00110431" w:rsidRDefault="008C6A0C" w:rsidP="00D424A3">
      <w:pPr>
        <w:spacing w:before="40" w:after="120"/>
      </w:pPr>
      <w:r w:rsidRPr="00F46958">
        <w:t xml:space="preserve">Die Anschubfinanzierung wird ab 1. </w:t>
      </w:r>
      <w:r w:rsidR="00D05E83">
        <w:t>Januar</w:t>
      </w:r>
      <w:r w:rsidRPr="00F46958">
        <w:t xml:space="preserve"> 202</w:t>
      </w:r>
      <w:r w:rsidR="00244054">
        <w:t>7</w:t>
      </w:r>
      <w:r w:rsidR="00D05E83">
        <w:t xml:space="preserve"> </w:t>
      </w:r>
      <w:r w:rsidRPr="00F46958">
        <w:t xml:space="preserve">für max. </w:t>
      </w:r>
      <w:r w:rsidR="00415012">
        <w:t>12</w:t>
      </w:r>
      <w:r w:rsidRPr="00F46958">
        <w:t xml:space="preserve"> Monate </w:t>
      </w:r>
      <w:r w:rsidR="008571A1">
        <w:t>im Kalenderjahr 202</w:t>
      </w:r>
      <w:r w:rsidR="00244054">
        <w:t>7</w:t>
      </w:r>
      <w:r w:rsidR="008571A1">
        <w:t xml:space="preserve"> </w:t>
      </w:r>
      <w:r w:rsidRPr="00F46958">
        <w:t>gewährt.</w:t>
      </w:r>
    </w:p>
    <w:tbl>
      <w:tblPr>
        <w:tblpPr w:leftFromText="142" w:rightFromText="142" w:vertAnchor="text" w:horzAnchor="margin" w:tblpY="81"/>
        <w:tblW w:w="93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40" w:type="dxa"/>
          <w:left w:w="85" w:type="dxa"/>
          <w:bottom w:w="40" w:type="dxa"/>
          <w:right w:w="85" w:type="dxa"/>
        </w:tblCellMar>
        <w:tblLook w:val="01E0" w:firstRow="1" w:lastRow="1" w:firstColumn="1" w:lastColumn="1" w:noHBand="0" w:noVBand="0"/>
      </w:tblPr>
      <w:tblGrid>
        <w:gridCol w:w="3828"/>
        <w:gridCol w:w="5476"/>
      </w:tblGrid>
      <w:tr w:rsidR="00110431" w:rsidRPr="008F1B44" w14:paraId="71D61537" w14:textId="77777777" w:rsidTr="00110431">
        <w:trPr>
          <w:trHeight w:val="340"/>
        </w:trPr>
        <w:tc>
          <w:tcPr>
            <w:tcW w:w="3828" w:type="dxa"/>
            <w:shd w:val="clear" w:color="auto" w:fill="B7D4DE" w:themeFill="accent4" w:themeFillTint="99"/>
            <w:vAlign w:val="center"/>
          </w:tcPr>
          <w:p w14:paraId="35BE712D" w14:textId="7A140D55" w:rsidR="00110431" w:rsidRPr="008F1B44" w:rsidRDefault="00D84A68" w:rsidP="00110431">
            <w:pPr>
              <w:rPr>
                <w:b/>
              </w:rPr>
            </w:pPr>
            <w:r>
              <w:rPr>
                <w:b/>
              </w:rPr>
              <w:t>Laufzeit</w:t>
            </w:r>
          </w:p>
        </w:tc>
        <w:tc>
          <w:tcPr>
            <w:tcW w:w="5476" w:type="dxa"/>
            <w:shd w:val="clear" w:color="auto" w:fill="E7F0F4" w:themeFill="accent4" w:themeFillTint="33"/>
            <w:vAlign w:val="center"/>
            <w:hideMark/>
          </w:tcPr>
          <w:p w14:paraId="66089201" w14:textId="77777777" w:rsidR="00110431" w:rsidRPr="008F1B44" w:rsidRDefault="00110431" w:rsidP="00110431"/>
        </w:tc>
      </w:tr>
    </w:tbl>
    <w:p w14:paraId="68744AD5" w14:textId="3B2CC2AF" w:rsidR="008C6A0C" w:rsidRDefault="008C6A0C" w:rsidP="00044C0B">
      <w:pPr>
        <w:spacing w:before="40" w:after="40"/>
      </w:pPr>
      <w:r w:rsidRPr="00F46958">
        <w:t>Zentrale Voraussetzung ist die Beteiligung mind. zweier Institutionen, davon mind. ein</w:t>
      </w:r>
      <w:r w:rsidR="2CCE797B">
        <w:t>/</w:t>
      </w:r>
      <w:r w:rsidRPr="00F46958">
        <w:t xml:space="preserve">e Forschungs- und ein Praxispartner*in. </w:t>
      </w:r>
      <w:r w:rsidR="007E1EEE">
        <w:t>Somit haben m</w:t>
      </w:r>
      <w:r w:rsidR="00D718E9">
        <w:t>ind.</w:t>
      </w:r>
      <w:r w:rsidR="00D718E9" w:rsidRPr="00F46958">
        <w:t xml:space="preserve"> </w:t>
      </w:r>
      <w:r w:rsidRPr="00F46958">
        <w:t xml:space="preserve">eine </w:t>
      </w:r>
      <w:r w:rsidR="007E1EEE">
        <w:t xml:space="preserve">Forschungsinstitution und </w:t>
      </w:r>
      <w:r w:rsidR="006B7FF1">
        <w:t>ein</w:t>
      </w:r>
      <w:r w:rsidR="2BFE5E86">
        <w:t>/e</w:t>
      </w:r>
      <w:r w:rsidR="006B7FF1">
        <w:t xml:space="preserve"> Praxispartner</w:t>
      </w:r>
      <w:r w:rsidR="38B85D0C">
        <w:t>*in</w:t>
      </w:r>
      <w:r w:rsidR="006B7FF1">
        <w:t xml:space="preserve"> </w:t>
      </w:r>
      <w:r w:rsidR="009A73F5" w:rsidRPr="49472FFF">
        <w:rPr>
          <w:rFonts w:ascii="Lucida Sans" w:hAnsi="Lucida Sans"/>
        </w:rPr>
        <w:t xml:space="preserve">bis zur Lancierung des Calls </w:t>
      </w:r>
      <w:r w:rsidRPr="00F46958">
        <w:t xml:space="preserve">mit einem Letter of </w:t>
      </w:r>
      <w:proofErr w:type="spellStart"/>
      <w:r w:rsidRPr="00F46958">
        <w:t>Intent</w:t>
      </w:r>
      <w:proofErr w:type="spellEnd"/>
      <w:r w:rsidRPr="00F46958">
        <w:t xml:space="preserve"> (</w:t>
      </w:r>
      <w:proofErr w:type="spellStart"/>
      <w:r>
        <w:t>L</w:t>
      </w:r>
      <w:r w:rsidR="2356B3FE">
        <w:t>o</w:t>
      </w:r>
      <w:r>
        <w:t>I</w:t>
      </w:r>
      <w:proofErr w:type="spellEnd"/>
      <w:r w:rsidRPr="00F46958">
        <w:t xml:space="preserve">) Interesse an der Mitwirkung bei </w:t>
      </w:r>
      <w:proofErr w:type="spellStart"/>
      <w:r w:rsidRPr="00F46958">
        <w:t>Care@home</w:t>
      </w:r>
      <w:proofErr w:type="spellEnd"/>
      <w:r w:rsidRPr="00F46958">
        <w:t xml:space="preserve"> zum Ausdruck gebracht.</w:t>
      </w:r>
    </w:p>
    <w:p w14:paraId="71EA5120" w14:textId="541396AB" w:rsidR="00F46958" w:rsidRDefault="008C6A0C" w:rsidP="00E92F60">
      <w:pPr>
        <w:spacing w:before="40" w:after="60"/>
      </w:pPr>
      <w:r>
        <w:t>Pro Anschubfinanzierung stehen max. CHF 5</w:t>
      </w:r>
      <w:r w:rsidR="3D0E3D52">
        <w:t>0</w:t>
      </w:r>
      <w:r>
        <w:t>'000 zur Verfügung.</w:t>
      </w:r>
    </w:p>
    <w:tbl>
      <w:tblPr>
        <w:tblpPr w:leftFromText="142" w:rightFromText="142" w:vertAnchor="text" w:horzAnchor="margin" w:tblpY="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2835"/>
      </w:tblGrid>
      <w:tr w:rsidR="00205786" w:rsidRPr="005E3E3E" w14:paraId="0481D02E" w14:textId="77777777" w:rsidTr="256CAFB3">
        <w:trPr>
          <w:trHeight w:val="321"/>
        </w:trPr>
        <w:tc>
          <w:tcPr>
            <w:tcW w:w="6516" w:type="dxa"/>
            <w:shd w:val="clear" w:color="auto" w:fill="B7D4DE" w:themeFill="accent4" w:themeFillTint="99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69EBEAE9" w14:textId="78B44045" w:rsidR="00205786" w:rsidRPr="005E3E3E" w:rsidRDefault="00205786" w:rsidP="004F62B0">
            <w:pPr>
              <w:ind w:left="54"/>
              <w:rPr>
                <w:rFonts w:eastAsia="Lucida Sans"/>
                <w:b/>
              </w:rPr>
            </w:pPr>
            <w:r w:rsidRPr="005E3E3E">
              <w:rPr>
                <w:rFonts w:eastAsia="Lucida Sans"/>
                <w:b/>
              </w:rPr>
              <w:t xml:space="preserve">Beteiligte </w:t>
            </w:r>
            <w:r>
              <w:rPr>
                <w:rFonts w:eastAsia="Lucida Sans"/>
                <w:b/>
              </w:rPr>
              <w:t>Institutionen</w:t>
            </w:r>
          </w:p>
        </w:tc>
        <w:tc>
          <w:tcPr>
            <w:tcW w:w="2835" w:type="dxa"/>
            <w:shd w:val="clear" w:color="auto" w:fill="B7D4DE" w:themeFill="accent4" w:themeFillTint="99"/>
            <w:vAlign w:val="center"/>
          </w:tcPr>
          <w:p w14:paraId="4FCE9395" w14:textId="2F646C30" w:rsidR="00205786" w:rsidRDefault="00205786" w:rsidP="004F62B0">
            <w:pPr>
              <w:ind w:left="54"/>
              <w:jc w:val="center"/>
              <w:rPr>
                <w:rFonts w:eastAsia="Lucida Sans"/>
                <w:b/>
              </w:rPr>
            </w:pPr>
            <w:r w:rsidRPr="00312A28">
              <w:rPr>
                <w:rFonts w:eastAsia="Lucida Sans"/>
                <w:b/>
              </w:rPr>
              <w:t>Beantragter Be</w:t>
            </w:r>
            <w:r w:rsidR="00844837">
              <w:rPr>
                <w:rFonts w:eastAsia="Lucida Sans"/>
                <w:b/>
              </w:rPr>
              <w:t>i</w:t>
            </w:r>
            <w:r w:rsidRPr="00312A28">
              <w:rPr>
                <w:rFonts w:eastAsia="Lucida Sans"/>
                <w:b/>
              </w:rPr>
              <w:t>trag total</w:t>
            </w:r>
          </w:p>
          <w:p w14:paraId="1A9FEE33" w14:textId="587DB8DE" w:rsidR="00055EAE" w:rsidRPr="005E3E3E" w:rsidRDefault="00055EAE" w:rsidP="004F62B0">
            <w:pPr>
              <w:ind w:left="54"/>
              <w:jc w:val="center"/>
              <w:rPr>
                <w:rFonts w:eastAsia="Lucida Sans"/>
                <w:b/>
              </w:rPr>
            </w:pPr>
            <w:r>
              <w:rPr>
                <w:rFonts w:eastAsia="Lucida Sans"/>
                <w:b/>
              </w:rPr>
              <w:t xml:space="preserve">Budget </w:t>
            </w:r>
            <w:r w:rsidRPr="3EBEA082">
              <w:rPr>
                <w:rFonts w:eastAsia="Lucida Sans"/>
                <w:b/>
                <w:bCs/>
              </w:rPr>
              <w:t>202</w:t>
            </w:r>
            <w:r w:rsidR="620682CA" w:rsidRPr="3EBEA082">
              <w:rPr>
                <w:rFonts w:eastAsia="Lucida Sans"/>
                <w:b/>
                <w:bCs/>
              </w:rPr>
              <w:t>7</w:t>
            </w:r>
          </w:p>
        </w:tc>
      </w:tr>
      <w:tr w:rsidR="00205786" w:rsidRPr="005E3E3E" w14:paraId="0C1F1F81" w14:textId="77777777" w:rsidTr="256CAFB3">
        <w:trPr>
          <w:trHeight w:val="321"/>
        </w:trPr>
        <w:tc>
          <w:tcPr>
            <w:tcW w:w="6516" w:type="dxa"/>
            <w:shd w:val="clear" w:color="auto" w:fill="E7F0F4" w:themeFill="accent4" w:themeFillTint="33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31C2A4A" w14:textId="77777777" w:rsidR="00205786" w:rsidRPr="00696C21" w:rsidRDefault="00205786" w:rsidP="004F62B0">
            <w:pPr>
              <w:ind w:left="112"/>
              <w:rPr>
                <w:rFonts w:eastAsia="Lucida Sans"/>
              </w:rPr>
            </w:pPr>
          </w:p>
        </w:tc>
        <w:tc>
          <w:tcPr>
            <w:tcW w:w="2835" w:type="dxa"/>
            <w:shd w:val="clear" w:color="auto" w:fill="E7F0F4" w:themeFill="accent4" w:themeFillTint="33"/>
            <w:vAlign w:val="center"/>
          </w:tcPr>
          <w:p w14:paraId="6A8F077C" w14:textId="77777777" w:rsidR="00205786" w:rsidRPr="00696C21" w:rsidRDefault="00205786" w:rsidP="004F62B0">
            <w:pPr>
              <w:tabs>
                <w:tab w:val="right" w:pos="1291"/>
              </w:tabs>
              <w:jc w:val="center"/>
              <w:rPr>
                <w:rFonts w:eastAsia="Lucida Sans"/>
              </w:rPr>
            </w:pPr>
          </w:p>
        </w:tc>
      </w:tr>
      <w:tr w:rsidR="00205786" w:rsidRPr="005E3E3E" w14:paraId="1630B742" w14:textId="77777777" w:rsidTr="256CAFB3">
        <w:trPr>
          <w:trHeight w:val="321"/>
        </w:trPr>
        <w:tc>
          <w:tcPr>
            <w:tcW w:w="6516" w:type="dxa"/>
            <w:shd w:val="clear" w:color="auto" w:fill="E7F0F4" w:themeFill="accent4" w:themeFillTint="33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21086138" w14:textId="77777777" w:rsidR="00205786" w:rsidRPr="00696C21" w:rsidRDefault="00205786" w:rsidP="004F62B0">
            <w:pPr>
              <w:ind w:left="112"/>
              <w:rPr>
                <w:rFonts w:eastAsia="Lucida Sans"/>
              </w:rPr>
            </w:pPr>
          </w:p>
        </w:tc>
        <w:tc>
          <w:tcPr>
            <w:tcW w:w="2835" w:type="dxa"/>
            <w:shd w:val="clear" w:color="auto" w:fill="E7F0F4" w:themeFill="accent4" w:themeFillTint="33"/>
            <w:vAlign w:val="center"/>
          </w:tcPr>
          <w:p w14:paraId="59867483" w14:textId="77777777" w:rsidR="00205786" w:rsidRPr="00696C21" w:rsidRDefault="00205786" w:rsidP="004F62B0">
            <w:pPr>
              <w:tabs>
                <w:tab w:val="right" w:pos="1291"/>
              </w:tabs>
              <w:jc w:val="center"/>
              <w:rPr>
                <w:rFonts w:eastAsia="Lucida Sans"/>
              </w:rPr>
            </w:pPr>
          </w:p>
        </w:tc>
      </w:tr>
      <w:tr w:rsidR="00205786" w:rsidRPr="005E3E3E" w14:paraId="6A23E93A" w14:textId="77777777" w:rsidTr="256CAFB3">
        <w:trPr>
          <w:trHeight w:val="321"/>
        </w:trPr>
        <w:tc>
          <w:tcPr>
            <w:tcW w:w="6516" w:type="dxa"/>
            <w:shd w:val="clear" w:color="auto" w:fill="E7F0F4" w:themeFill="accent4" w:themeFillTint="33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65F32781" w14:textId="77777777" w:rsidR="00205786" w:rsidRPr="00696C21" w:rsidRDefault="00205786" w:rsidP="004F62B0">
            <w:pPr>
              <w:ind w:left="112"/>
              <w:rPr>
                <w:rFonts w:eastAsia="Lucida Sans"/>
              </w:rPr>
            </w:pPr>
          </w:p>
        </w:tc>
        <w:tc>
          <w:tcPr>
            <w:tcW w:w="2835" w:type="dxa"/>
            <w:shd w:val="clear" w:color="auto" w:fill="E7F0F4" w:themeFill="accent4" w:themeFillTint="33"/>
            <w:vAlign w:val="center"/>
          </w:tcPr>
          <w:p w14:paraId="3C3F7979" w14:textId="77777777" w:rsidR="00205786" w:rsidRPr="00696C21" w:rsidRDefault="00205786" w:rsidP="004F62B0">
            <w:pPr>
              <w:tabs>
                <w:tab w:val="right" w:pos="1291"/>
              </w:tabs>
              <w:jc w:val="center"/>
              <w:rPr>
                <w:rFonts w:eastAsia="Lucida Sans"/>
              </w:rPr>
            </w:pPr>
          </w:p>
        </w:tc>
      </w:tr>
      <w:tr w:rsidR="00205786" w:rsidRPr="005E3E3E" w14:paraId="3808AB1B" w14:textId="77777777" w:rsidTr="256CAFB3">
        <w:trPr>
          <w:trHeight w:val="321"/>
        </w:trPr>
        <w:tc>
          <w:tcPr>
            <w:tcW w:w="6516" w:type="dxa"/>
            <w:shd w:val="clear" w:color="auto" w:fill="E7F0F4" w:themeFill="accent4" w:themeFillTint="33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EB740D7" w14:textId="77777777" w:rsidR="00205786" w:rsidRPr="00696C21" w:rsidRDefault="00205786" w:rsidP="004F62B0">
            <w:pPr>
              <w:ind w:left="112"/>
              <w:rPr>
                <w:rFonts w:eastAsia="Lucida Sans"/>
              </w:rPr>
            </w:pPr>
          </w:p>
        </w:tc>
        <w:tc>
          <w:tcPr>
            <w:tcW w:w="2835" w:type="dxa"/>
            <w:shd w:val="clear" w:color="auto" w:fill="E7F0F4" w:themeFill="accent4" w:themeFillTint="33"/>
            <w:vAlign w:val="center"/>
          </w:tcPr>
          <w:p w14:paraId="573F7216" w14:textId="77777777" w:rsidR="00205786" w:rsidRPr="00696C21" w:rsidRDefault="00205786" w:rsidP="004F62B0">
            <w:pPr>
              <w:tabs>
                <w:tab w:val="right" w:pos="1291"/>
              </w:tabs>
              <w:jc w:val="center"/>
              <w:rPr>
                <w:rFonts w:eastAsia="Lucida Sans"/>
              </w:rPr>
            </w:pPr>
          </w:p>
        </w:tc>
      </w:tr>
      <w:tr w:rsidR="00565C69" w:rsidRPr="005E3E3E" w14:paraId="641B84BE" w14:textId="77777777" w:rsidTr="256CAFB3">
        <w:trPr>
          <w:trHeight w:val="321"/>
        </w:trPr>
        <w:tc>
          <w:tcPr>
            <w:tcW w:w="6516" w:type="dxa"/>
            <w:shd w:val="clear" w:color="auto" w:fill="E7F0F4" w:themeFill="accent4" w:themeFillTint="33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6F433C22" w14:textId="77777777" w:rsidR="00565C69" w:rsidRPr="00696C21" w:rsidRDefault="00565C69" w:rsidP="004F62B0">
            <w:pPr>
              <w:ind w:left="112"/>
              <w:rPr>
                <w:rFonts w:eastAsia="Lucida Sans"/>
              </w:rPr>
            </w:pPr>
          </w:p>
        </w:tc>
        <w:tc>
          <w:tcPr>
            <w:tcW w:w="2835" w:type="dxa"/>
            <w:shd w:val="clear" w:color="auto" w:fill="E7F0F4" w:themeFill="accent4" w:themeFillTint="33"/>
            <w:vAlign w:val="center"/>
          </w:tcPr>
          <w:p w14:paraId="0166E994" w14:textId="77777777" w:rsidR="00565C69" w:rsidRPr="00696C21" w:rsidRDefault="00565C69" w:rsidP="004F62B0">
            <w:pPr>
              <w:tabs>
                <w:tab w:val="right" w:pos="1291"/>
              </w:tabs>
              <w:jc w:val="center"/>
              <w:rPr>
                <w:rFonts w:eastAsia="Lucida Sans"/>
              </w:rPr>
            </w:pPr>
          </w:p>
        </w:tc>
      </w:tr>
      <w:tr w:rsidR="00205786" w:rsidRPr="005E3E3E" w14:paraId="57C77C91" w14:textId="77777777" w:rsidTr="256CAFB3">
        <w:trPr>
          <w:trHeight w:val="321"/>
        </w:trPr>
        <w:tc>
          <w:tcPr>
            <w:tcW w:w="6516" w:type="dxa"/>
            <w:shd w:val="clear" w:color="auto" w:fill="B7D4DE" w:themeFill="accent4" w:themeFillTint="99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F9900FA" w14:textId="6B71B1AD" w:rsidR="00205786" w:rsidRPr="005E3E3E" w:rsidRDefault="1DB83FF1" w:rsidP="256CAFB3">
            <w:pPr>
              <w:ind w:left="54"/>
              <w:rPr>
                <w:rFonts w:eastAsia="Lucida Sans"/>
                <w:b/>
                <w:bCs/>
              </w:rPr>
            </w:pPr>
            <w:r w:rsidRPr="256CAFB3">
              <w:rPr>
                <w:rFonts w:eastAsia="Lucida Sans"/>
                <w:b/>
                <w:bCs/>
              </w:rPr>
              <w:t>Total beantragter Beitrag Anschubfinanzierung</w:t>
            </w:r>
          </w:p>
        </w:tc>
        <w:tc>
          <w:tcPr>
            <w:tcW w:w="2835" w:type="dxa"/>
            <w:shd w:val="clear" w:color="auto" w:fill="B7D4DE" w:themeFill="accent4" w:themeFillTint="99"/>
            <w:vAlign w:val="center"/>
          </w:tcPr>
          <w:p w14:paraId="6BC74C50" w14:textId="77777777" w:rsidR="00205786" w:rsidRPr="005E3E3E" w:rsidRDefault="00205786" w:rsidP="004F62B0">
            <w:pPr>
              <w:tabs>
                <w:tab w:val="right" w:pos="1291"/>
              </w:tabs>
              <w:jc w:val="center"/>
              <w:rPr>
                <w:rFonts w:eastAsia="Lucida Sans"/>
                <w:b/>
                <w:bCs/>
              </w:rPr>
            </w:pPr>
          </w:p>
        </w:tc>
      </w:tr>
    </w:tbl>
    <w:p w14:paraId="6A44F83F" w14:textId="2F012753" w:rsidR="0067601D" w:rsidRDefault="00F85BD9" w:rsidP="00D424A3">
      <w:pPr>
        <w:spacing w:before="120"/>
        <w:rPr>
          <w:szCs w:val="19"/>
        </w:rPr>
      </w:pPr>
      <w:r w:rsidRPr="00F85BD9">
        <w:rPr>
          <w:szCs w:val="19"/>
        </w:rPr>
        <w:t>D</w:t>
      </w:r>
      <w:r w:rsidR="006D456E" w:rsidRPr="00F85BD9">
        <w:rPr>
          <w:szCs w:val="19"/>
        </w:rPr>
        <w:t xml:space="preserve">as Formular ist </w:t>
      </w:r>
      <w:r w:rsidR="00020325">
        <w:rPr>
          <w:szCs w:val="19"/>
        </w:rPr>
        <w:t xml:space="preserve">bis </w:t>
      </w:r>
      <w:r w:rsidR="00244054">
        <w:rPr>
          <w:szCs w:val="19"/>
        </w:rPr>
        <w:t>2</w:t>
      </w:r>
      <w:r w:rsidR="00F8329F">
        <w:rPr>
          <w:szCs w:val="19"/>
        </w:rPr>
        <w:t>. November</w:t>
      </w:r>
      <w:r w:rsidR="00020325">
        <w:rPr>
          <w:szCs w:val="19"/>
        </w:rPr>
        <w:t xml:space="preserve"> 202</w:t>
      </w:r>
      <w:r w:rsidR="00244054">
        <w:rPr>
          <w:szCs w:val="19"/>
        </w:rPr>
        <w:t>7</w:t>
      </w:r>
      <w:r w:rsidR="003F6847">
        <w:rPr>
          <w:szCs w:val="19"/>
        </w:rPr>
        <w:t>, um 17:00 Uhr,</w:t>
      </w:r>
      <w:r w:rsidR="00020325">
        <w:rPr>
          <w:szCs w:val="19"/>
        </w:rPr>
        <w:t xml:space="preserve"> bei </w:t>
      </w:r>
      <w:hyperlink r:id="rId11" w:history="1">
        <w:r w:rsidR="004605B4" w:rsidRPr="004605B4">
          <w:rPr>
            <w:rStyle w:val="Hyperlink"/>
            <w:szCs w:val="19"/>
          </w:rPr>
          <w:t>scc@bfh.ch</w:t>
        </w:r>
      </w:hyperlink>
      <w:r w:rsidR="006D456E" w:rsidRPr="00F85BD9">
        <w:rPr>
          <w:szCs w:val="19"/>
        </w:rPr>
        <w:t xml:space="preserve"> einzureichen</w:t>
      </w:r>
      <w:r w:rsidR="00020325">
        <w:rPr>
          <w:szCs w:val="19"/>
        </w:rPr>
        <w:t>.</w:t>
      </w:r>
    </w:p>
    <w:p w14:paraId="3FE9CFA5" w14:textId="77777777" w:rsidR="00ED59B9" w:rsidRDefault="00ED59B9">
      <w:pPr>
        <w:rPr>
          <w:b/>
          <w:bCs/>
        </w:rPr>
      </w:pPr>
    </w:p>
    <w:p w14:paraId="3738D078" w14:textId="24D95049" w:rsidR="00110431" w:rsidRDefault="00110431">
      <w:pPr>
        <w:rPr>
          <w:b/>
          <w:bCs/>
        </w:rPr>
      </w:pPr>
      <w:r w:rsidRPr="00110431">
        <w:rPr>
          <w:b/>
          <w:bCs/>
        </w:rPr>
        <w:t>Angaben z</w:t>
      </w:r>
      <w:r w:rsidR="00C916BF">
        <w:rPr>
          <w:b/>
          <w:bCs/>
        </w:rPr>
        <w:t>ur Anschubfinanzierung</w:t>
      </w:r>
    </w:p>
    <w:p w14:paraId="27F180E8" w14:textId="77777777" w:rsidR="00651B04" w:rsidRDefault="00651B04">
      <w:pPr>
        <w:rPr>
          <w:b/>
          <w:bCs/>
        </w:rPr>
      </w:pPr>
    </w:p>
    <w:p w14:paraId="34DB3DD7" w14:textId="4AD53AB0" w:rsidR="00651B04" w:rsidRPr="001D2C1E" w:rsidRDefault="00651B04">
      <w:r w:rsidRPr="001D2C1E">
        <w:t>Welches der drei Fokusthemen wird mit dem Projekt andressiert?</w:t>
      </w:r>
      <w:r w:rsidR="47B14831">
        <w:t xml:space="preserve"> (Mehrfachantworten möglich)</w:t>
      </w:r>
    </w:p>
    <w:p w14:paraId="77B8F714" w14:textId="136FEA5D" w:rsidR="00651B04" w:rsidRDefault="00864159" w:rsidP="00D31CB6">
      <w:pPr>
        <w:ind w:left="142"/>
      </w:pPr>
      <w:sdt>
        <w:sdtPr>
          <w:id w:val="-1119834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232C">
            <w:rPr>
              <w:rFonts w:ascii="MS Gothic" w:eastAsia="MS Gothic" w:hAnsi="MS Gothic" w:hint="eastAsia"/>
            </w:rPr>
            <w:t>☐</w:t>
          </w:r>
        </w:sdtContent>
      </w:sdt>
      <w:r w:rsidR="0095232C">
        <w:t xml:space="preserve"> </w:t>
      </w:r>
      <w:r w:rsidR="00D87E46">
        <w:t>Datenaustausch</w:t>
      </w:r>
    </w:p>
    <w:p w14:paraId="5D1EAF7F" w14:textId="326F4B23" w:rsidR="00D87E46" w:rsidRDefault="00864159" w:rsidP="00D31CB6">
      <w:pPr>
        <w:ind w:left="142"/>
      </w:pPr>
      <w:sdt>
        <w:sdtPr>
          <w:id w:val="-246337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232C">
            <w:rPr>
              <w:rFonts w:ascii="MS Gothic" w:eastAsia="MS Gothic" w:hAnsi="MS Gothic" w:hint="eastAsia"/>
            </w:rPr>
            <w:t>☐</w:t>
          </w:r>
        </w:sdtContent>
      </w:sdt>
      <w:r w:rsidR="0095232C">
        <w:t xml:space="preserve"> </w:t>
      </w:r>
      <w:r w:rsidR="00CB48A3">
        <w:t>Finanzierung und Vergütung</w:t>
      </w:r>
    </w:p>
    <w:p w14:paraId="27DF4A28" w14:textId="2B8FE0D3" w:rsidR="00CB48A3" w:rsidRDefault="00864159" w:rsidP="00D31CB6">
      <w:pPr>
        <w:ind w:left="142"/>
      </w:pPr>
      <w:sdt>
        <w:sdtPr>
          <w:id w:val="501172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232C">
            <w:rPr>
              <w:rFonts w:ascii="MS Gothic" w:eastAsia="MS Gothic" w:hAnsi="MS Gothic" w:hint="eastAsia"/>
            </w:rPr>
            <w:t>☐</w:t>
          </w:r>
        </w:sdtContent>
      </w:sdt>
      <w:r w:rsidR="0095232C">
        <w:t xml:space="preserve"> </w:t>
      </w:r>
      <w:r w:rsidR="00CB48A3">
        <w:t>Koordination und Zusammenarbeit</w:t>
      </w:r>
    </w:p>
    <w:p w14:paraId="0722991A" w14:textId="77777777" w:rsidR="00110431" w:rsidRDefault="00110431"/>
    <w:tbl>
      <w:tblPr>
        <w:tblW w:w="9304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40" w:type="dxa"/>
          <w:left w:w="85" w:type="dxa"/>
          <w:bottom w:w="40" w:type="dxa"/>
          <w:right w:w="85" w:type="dxa"/>
        </w:tblCellMar>
        <w:tblLook w:val="01E0" w:firstRow="1" w:lastRow="1" w:firstColumn="1" w:lastColumn="1" w:noHBand="0" w:noVBand="0"/>
      </w:tblPr>
      <w:tblGrid>
        <w:gridCol w:w="9304"/>
      </w:tblGrid>
      <w:tr w:rsidR="007D18FE" w:rsidRPr="008F1B44" w14:paraId="102BBA85" w14:textId="77777777" w:rsidTr="4D25A3D9">
        <w:trPr>
          <w:trHeight w:val="340"/>
        </w:trPr>
        <w:tc>
          <w:tcPr>
            <w:tcW w:w="9304" w:type="dxa"/>
            <w:tcBorders>
              <w:top w:val="nil"/>
              <w:left w:val="nil"/>
              <w:right w:val="nil"/>
            </w:tcBorders>
            <w:shd w:val="clear" w:color="auto" w:fill="B7D4DE" w:themeFill="accent4" w:themeFillTint="99"/>
            <w:vAlign w:val="center"/>
            <w:hideMark/>
          </w:tcPr>
          <w:p w14:paraId="65553053" w14:textId="4389992D" w:rsidR="000D3B07" w:rsidRPr="00D33753" w:rsidRDefault="007D18FE" w:rsidP="4D25A3D9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351"/>
              <w:rPr>
                <w:b/>
                <w:bCs/>
              </w:rPr>
            </w:pPr>
            <w:r w:rsidRPr="4D25A3D9">
              <w:rPr>
                <w:b/>
                <w:bCs/>
              </w:rPr>
              <w:t xml:space="preserve">Projektbeschreibung </w:t>
            </w:r>
            <w:r w:rsidRPr="4D25A3D9">
              <w:rPr>
                <w:rFonts w:ascii="Lucida Sans" w:eastAsia="Lucida Sans" w:hAnsi="Lucida Sans" w:cs="Times New Roman"/>
                <w:i/>
                <w:iCs/>
                <w:sz w:val="16"/>
                <w:szCs w:val="16"/>
              </w:rPr>
              <w:t xml:space="preserve">(max. </w:t>
            </w:r>
            <w:r w:rsidR="00AF2C58" w:rsidRPr="4D25A3D9">
              <w:rPr>
                <w:rFonts w:ascii="Lucida Sans" w:eastAsia="Lucida Sans" w:hAnsi="Lucida Sans" w:cs="Times New Roman"/>
                <w:i/>
                <w:iCs/>
                <w:sz w:val="16"/>
                <w:szCs w:val="16"/>
              </w:rPr>
              <w:t>1'</w:t>
            </w:r>
            <w:r w:rsidR="009031DE" w:rsidRPr="4D25A3D9">
              <w:rPr>
                <w:rFonts w:ascii="Lucida Sans" w:eastAsia="Lucida Sans" w:hAnsi="Lucida Sans" w:cs="Times New Roman"/>
                <w:i/>
                <w:iCs/>
                <w:sz w:val="16"/>
                <w:szCs w:val="16"/>
              </w:rPr>
              <w:t>5</w:t>
            </w:r>
            <w:r w:rsidR="00AF2C58" w:rsidRPr="4D25A3D9">
              <w:rPr>
                <w:rFonts w:ascii="Lucida Sans" w:eastAsia="Lucida Sans" w:hAnsi="Lucida Sans" w:cs="Times New Roman"/>
                <w:i/>
                <w:iCs/>
                <w:sz w:val="16"/>
                <w:szCs w:val="16"/>
              </w:rPr>
              <w:t xml:space="preserve">00 </w:t>
            </w:r>
            <w:r w:rsidRPr="4D25A3D9">
              <w:rPr>
                <w:rFonts w:ascii="Lucida Sans" w:eastAsia="Lucida Sans" w:hAnsi="Lucida Sans" w:cs="Times New Roman"/>
                <w:i/>
                <w:iCs/>
                <w:sz w:val="16"/>
                <w:szCs w:val="16"/>
              </w:rPr>
              <w:t>Zeichen inkl. Leerzeichen)</w:t>
            </w:r>
            <w:r>
              <w:br/>
            </w:r>
            <w:r w:rsidR="1B2FB56C" w:rsidRPr="4D25A3D9">
              <w:rPr>
                <w:rFonts w:ascii="Lucida Sans" w:eastAsia="Lucida Sans" w:hAnsi="Lucida Sans" w:cs="Lucida Sans"/>
                <w:sz w:val="16"/>
                <w:szCs w:val="16"/>
              </w:rPr>
              <w:t>Warum ist das Thema relevant?</w:t>
            </w:r>
            <w:r w:rsidR="1B2FB56C" w:rsidRPr="4D25A3D9">
              <w:rPr>
                <w:sz w:val="16"/>
                <w:szCs w:val="16"/>
              </w:rPr>
              <w:t xml:space="preserve"> W</w:t>
            </w:r>
            <w:r w:rsidR="00CF2A54" w:rsidRPr="4D25A3D9">
              <w:rPr>
                <w:sz w:val="16"/>
                <w:szCs w:val="16"/>
              </w:rPr>
              <w:t>elche Lücke in der Forschung soll geschlossen und</w:t>
            </w:r>
            <w:r w:rsidR="647FA72A" w:rsidRPr="4EB7EC51">
              <w:rPr>
                <w:sz w:val="16"/>
                <w:szCs w:val="16"/>
              </w:rPr>
              <w:t>/oder</w:t>
            </w:r>
            <w:r w:rsidR="00CF2A54" w:rsidRPr="4D25A3D9">
              <w:rPr>
                <w:sz w:val="16"/>
                <w:szCs w:val="16"/>
              </w:rPr>
              <w:t xml:space="preserve"> welches Problem in der Praxis adressiert werden?</w:t>
            </w:r>
            <w:r w:rsidR="00AF2C58" w:rsidRPr="4D25A3D9">
              <w:rPr>
                <w:sz w:val="16"/>
                <w:szCs w:val="16"/>
              </w:rPr>
              <w:t xml:space="preserve"> </w:t>
            </w:r>
            <w:r w:rsidR="000D3B07" w:rsidRPr="4D25A3D9">
              <w:rPr>
                <w:sz w:val="16"/>
                <w:szCs w:val="16"/>
              </w:rPr>
              <w:t xml:space="preserve">Welcher Erkenntnisgewinn ist für die Erforschung, Entwicklung, Modellierung, Pilotierung und Evaluation von </w:t>
            </w:r>
            <w:proofErr w:type="spellStart"/>
            <w:r w:rsidR="000D3B07" w:rsidRPr="4D25A3D9">
              <w:rPr>
                <w:sz w:val="16"/>
                <w:szCs w:val="16"/>
              </w:rPr>
              <w:t>Care@home-Modellen</w:t>
            </w:r>
            <w:proofErr w:type="spellEnd"/>
            <w:r w:rsidR="000D3B07" w:rsidRPr="4D25A3D9">
              <w:rPr>
                <w:sz w:val="16"/>
                <w:szCs w:val="16"/>
              </w:rPr>
              <w:t xml:space="preserve"> </w:t>
            </w:r>
            <w:r w:rsidR="369106B8" w:rsidRPr="4EB7EC51">
              <w:rPr>
                <w:sz w:val="16"/>
                <w:szCs w:val="16"/>
              </w:rPr>
              <w:t xml:space="preserve">vom Projekt </w:t>
            </w:r>
            <w:r w:rsidR="000D3B07" w:rsidRPr="4D25A3D9">
              <w:rPr>
                <w:sz w:val="16"/>
                <w:szCs w:val="16"/>
              </w:rPr>
              <w:t>zu erwarten</w:t>
            </w:r>
            <w:r w:rsidR="00AF2C58" w:rsidRPr="4D25A3D9">
              <w:rPr>
                <w:sz w:val="16"/>
                <w:szCs w:val="16"/>
              </w:rPr>
              <w:t>?</w:t>
            </w:r>
            <w:r w:rsidR="000D3B07" w:rsidRPr="4D25A3D9">
              <w:rPr>
                <w:sz w:val="16"/>
                <w:szCs w:val="16"/>
              </w:rPr>
              <w:t xml:space="preserve"> </w:t>
            </w:r>
          </w:p>
        </w:tc>
      </w:tr>
      <w:tr w:rsidR="007D18FE" w:rsidRPr="008F1B44" w14:paraId="0EE9008B" w14:textId="77777777" w:rsidTr="4D25A3D9">
        <w:trPr>
          <w:trHeight w:val="3178"/>
        </w:trPr>
        <w:tc>
          <w:tcPr>
            <w:tcW w:w="9304" w:type="dxa"/>
          </w:tcPr>
          <w:p w14:paraId="789F3609" w14:textId="53BDCD2D" w:rsidR="007D18FE" w:rsidRPr="001C0651" w:rsidRDefault="007D18FE" w:rsidP="0073512E">
            <w:pPr>
              <w:rPr>
                <w:bCs/>
              </w:rPr>
            </w:pPr>
          </w:p>
        </w:tc>
      </w:tr>
    </w:tbl>
    <w:p w14:paraId="60C2A9C0" w14:textId="6C2B82ED" w:rsidR="00C01224" w:rsidRDefault="00416125" w:rsidP="00154B0C">
      <w:pPr>
        <w:spacing w:after="120"/>
      </w:pPr>
      <w:r>
        <w:br w:type="page"/>
      </w:r>
    </w:p>
    <w:tbl>
      <w:tblPr>
        <w:tblW w:w="9304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40" w:type="dxa"/>
          <w:left w:w="85" w:type="dxa"/>
          <w:bottom w:w="40" w:type="dxa"/>
          <w:right w:w="85" w:type="dxa"/>
        </w:tblCellMar>
        <w:tblLook w:val="01E0" w:firstRow="1" w:lastRow="1" w:firstColumn="1" w:lastColumn="1" w:noHBand="0" w:noVBand="0"/>
      </w:tblPr>
      <w:tblGrid>
        <w:gridCol w:w="9304"/>
      </w:tblGrid>
      <w:tr w:rsidR="005455EF" w:rsidRPr="008F1B44" w14:paraId="703F7E5B" w14:textId="77777777" w:rsidTr="00B83D8A">
        <w:trPr>
          <w:trHeight w:val="340"/>
        </w:trPr>
        <w:tc>
          <w:tcPr>
            <w:tcW w:w="9304" w:type="dxa"/>
            <w:tcBorders>
              <w:top w:val="nil"/>
              <w:left w:val="nil"/>
              <w:right w:val="nil"/>
            </w:tcBorders>
            <w:shd w:val="clear" w:color="auto" w:fill="B7D4DE" w:themeFill="accent4" w:themeFillTint="99"/>
            <w:vAlign w:val="center"/>
            <w:hideMark/>
          </w:tcPr>
          <w:p w14:paraId="577CF7E9" w14:textId="662BBDEB" w:rsidR="005455EF" w:rsidRPr="00DE2688" w:rsidRDefault="005455EF" w:rsidP="00D31BDD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346" w:hanging="357"/>
              <w:rPr>
                <w:b/>
              </w:rPr>
            </w:pPr>
            <w:bookmarkStart w:id="0" w:name="_Hlk111185302"/>
            <w:r>
              <w:rPr>
                <w:b/>
              </w:rPr>
              <w:t>Innovationspotenzial</w:t>
            </w:r>
            <w:r w:rsidR="00E13D52">
              <w:rPr>
                <w:b/>
              </w:rPr>
              <w:t xml:space="preserve"> </w:t>
            </w:r>
            <w:r w:rsidR="00A31BA2" w:rsidRPr="00A31BA2">
              <w:rPr>
                <w:rFonts w:ascii="Lucida Sans" w:eastAsia="Lucida Sans" w:hAnsi="Lucida Sans" w:cs="Times New Roman"/>
                <w:i/>
                <w:sz w:val="16"/>
                <w:szCs w:val="16"/>
              </w:rPr>
              <w:t xml:space="preserve">(max. </w:t>
            </w:r>
            <w:r w:rsidR="009031DE" w:rsidRPr="009031DE">
              <w:rPr>
                <w:rFonts w:ascii="Lucida Sans" w:eastAsia="Lucida Sans" w:hAnsi="Lucida Sans" w:cs="Times New Roman"/>
                <w:i/>
                <w:sz w:val="16"/>
                <w:szCs w:val="16"/>
              </w:rPr>
              <w:t xml:space="preserve">1'500 </w:t>
            </w:r>
            <w:r w:rsidR="00A31BA2" w:rsidRPr="00A31BA2">
              <w:rPr>
                <w:rFonts w:ascii="Lucida Sans" w:eastAsia="Lucida Sans" w:hAnsi="Lucida Sans" w:cs="Times New Roman"/>
                <w:i/>
                <w:sz w:val="16"/>
                <w:szCs w:val="16"/>
              </w:rPr>
              <w:t xml:space="preserve">Zeichen </w:t>
            </w:r>
            <w:r w:rsidR="00A31BA2" w:rsidRPr="00A31BA2">
              <w:rPr>
                <w:rFonts w:ascii="Lucida Sans" w:eastAsia="Lucida Sans" w:hAnsi="Lucida Sans" w:cs="Times New Roman"/>
                <w:bCs/>
                <w:i/>
                <w:sz w:val="16"/>
                <w:szCs w:val="16"/>
              </w:rPr>
              <w:t>inkl. Leerzeichen</w:t>
            </w:r>
            <w:r w:rsidR="00A31BA2" w:rsidRPr="00A31BA2">
              <w:rPr>
                <w:rFonts w:ascii="Lucida Sans" w:eastAsia="Lucida Sans" w:hAnsi="Lucida Sans" w:cs="Times New Roman"/>
                <w:i/>
                <w:sz w:val="16"/>
                <w:szCs w:val="16"/>
              </w:rPr>
              <w:t>)</w:t>
            </w:r>
            <w:bookmarkEnd w:id="0"/>
            <w:r w:rsidR="00EB57E8">
              <w:br/>
            </w:r>
            <w:r w:rsidR="00623DD9">
              <w:rPr>
                <w:bCs/>
                <w:sz w:val="16"/>
                <w:szCs w:val="16"/>
              </w:rPr>
              <w:t>Wie</w:t>
            </w:r>
            <w:r w:rsidR="00623DD9" w:rsidRPr="00E13551">
              <w:rPr>
                <w:bCs/>
                <w:sz w:val="16"/>
                <w:szCs w:val="16"/>
              </w:rPr>
              <w:t xml:space="preserve"> trägt </w:t>
            </w:r>
            <w:r w:rsidR="00623DD9">
              <w:rPr>
                <w:bCs/>
                <w:sz w:val="16"/>
                <w:szCs w:val="16"/>
              </w:rPr>
              <w:t>das</w:t>
            </w:r>
            <w:r w:rsidR="00623DD9" w:rsidRPr="00E13551">
              <w:rPr>
                <w:bCs/>
                <w:sz w:val="16"/>
                <w:szCs w:val="16"/>
              </w:rPr>
              <w:t xml:space="preserve"> Projekt zur Förderung von Innovationen </w:t>
            </w:r>
            <w:r w:rsidR="00623DD9">
              <w:rPr>
                <w:bCs/>
                <w:sz w:val="16"/>
                <w:szCs w:val="16"/>
              </w:rPr>
              <w:t xml:space="preserve">im </w:t>
            </w:r>
            <w:r w:rsidR="000D3B07">
              <w:rPr>
                <w:bCs/>
                <w:sz w:val="16"/>
                <w:szCs w:val="16"/>
              </w:rPr>
              <w:t xml:space="preserve">Thema </w:t>
            </w:r>
            <w:proofErr w:type="spellStart"/>
            <w:r w:rsidR="00623DD9">
              <w:rPr>
                <w:bCs/>
                <w:sz w:val="16"/>
                <w:szCs w:val="16"/>
              </w:rPr>
              <w:t>Care@home</w:t>
            </w:r>
            <w:r w:rsidR="000D3B07">
              <w:rPr>
                <w:bCs/>
                <w:sz w:val="16"/>
                <w:szCs w:val="16"/>
              </w:rPr>
              <w:t>-Modelle</w:t>
            </w:r>
            <w:proofErr w:type="spellEnd"/>
            <w:r w:rsidR="00623DD9">
              <w:rPr>
                <w:bCs/>
                <w:sz w:val="16"/>
                <w:szCs w:val="16"/>
              </w:rPr>
              <w:t xml:space="preserve"> bei? </w:t>
            </w:r>
            <w:r w:rsidR="00BD4B51">
              <w:rPr>
                <w:bCs/>
                <w:sz w:val="16"/>
                <w:szCs w:val="16"/>
              </w:rPr>
              <w:t xml:space="preserve">Welche </w:t>
            </w:r>
            <w:r w:rsidR="00E13551" w:rsidRPr="00E13551">
              <w:rPr>
                <w:bCs/>
                <w:sz w:val="16"/>
                <w:szCs w:val="16"/>
              </w:rPr>
              <w:t>neue</w:t>
            </w:r>
            <w:r w:rsidR="00BD4B51">
              <w:rPr>
                <w:bCs/>
                <w:sz w:val="16"/>
                <w:szCs w:val="16"/>
              </w:rPr>
              <w:t>n</w:t>
            </w:r>
            <w:r w:rsidR="00E13551" w:rsidRPr="00E13551">
              <w:rPr>
                <w:bCs/>
                <w:sz w:val="16"/>
                <w:szCs w:val="16"/>
              </w:rPr>
              <w:t xml:space="preserve"> Technologien</w:t>
            </w:r>
            <w:r w:rsidR="000D3B07">
              <w:rPr>
                <w:bCs/>
                <w:sz w:val="16"/>
                <w:szCs w:val="16"/>
              </w:rPr>
              <w:t>,</w:t>
            </w:r>
            <w:r w:rsidR="00E13551" w:rsidRPr="00E13551">
              <w:rPr>
                <w:bCs/>
                <w:sz w:val="16"/>
                <w:szCs w:val="16"/>
              </w:rPr>
              <w:t xml:space="preserve"> Methoden</w:t>
            </w:r>
            <w:r w:rsidR="000D3B07">
              <w:rPr>
                <w:bCs/>
                <w:sz w:val="16"/>
                <w:szCs w:val="16"/>
              </w:rPr>
              <w:t>, Prozesse, Handlungsweisen,</w:t>
            </w:r>
            <w:r w:rsidR="00C42E0C">
              <w:rPr>
                <w:bCs/>
                <w:sz w:val="16"/>
                <w:szCs w:val="16"/>
              </w:rPr>
              <w:t xml:space="preserve"> Praktiken oder</w:t>
            </w:r>
            <w:r w:rsidR="000D3B07">
              <w:rPr>
                <w:bCs/>
                <w:sz w:val="16"/>
                <w:szCs w:val="16"/>
              </w:rPr>
              <w:t xml:space="preserve"> </w:t>
            </w:r>
            <w:r w:rsidR="00C42E0C">
              <w:rPr>
                <w:bCs/>
                <w:sz w:val="16"/>
                <w:szCs w:val="16"/>
              </w:rPr>
              <w:t>Profile</w:t>
            </w:r>
            <w:r w:rsidR="00697CD7">
              <w:rPr>
                <w:bCs/>
                <w:sz w:val="16"/>
                <w:szCs w:val="16"/>
              </w:rPr>
              <w:t xml:space="preserve"> </w:t>
            </w:r>
            <w:r w:rsidR="00BD4B51">
              <w:rPr>
                <w:bCs/>
                <w:sz w:val="16"/>
                <w:szCs w:val="16"/>
              </w:rPr>
              <w:t xml:space="preserve">werden </w:t>
            </w:r>
            <w:r w:rsidR="00E13551" w:rsidRPr="00E13551">
              <w:rPr>
                <w:bCs/>
                <w:sz w:val="16"/>
                <w:szCs w:val="16"/>
              </w:rPr>
              <w:t>entwickelt oder angewendet?</w:t>
            </w:r>
            <w:r w:rsidR="00E13551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5455EF" w:rsidRPr="008F1B44" w14:paraId="6C31FCF2" w14:textId="77777777" w:rsidTr="49472FFF">
        <w:trPr>
          <w:trHeight w:val="3842"/>
        </w:trPr>
        <w:tc>
          <w:tcPr>
            <w:tcW w:w="9304" w:type="dxa"/>
          </w:tcPr>
          <w:p w14:paraId="4EDF6BA8" w14:textId="0FBD21B9" w:rsidR="005455EF" w:rsidRPr="00FE7955" w:rsidRDefault="005455EF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</w:tr>
    </w:tbl>
    <w:p w14:paraId="60E90E95" w14:textId="5C4AC019" w:rsidR="0010555A" w:rsidRDefault="0010555A">
      <w:pPr>
        <w:tabs>
          <w:tab w:val="clear" w:pos="5387"/>
        </w:tabs>
        <w:spacing w:after="160" w:line="259" w:lineRule="auto"/>
      </w:pPr>
    </w:p>
    <w:tbl>
      <w:tblPr>
        <w:tblW w:w="9304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40" w:type="dxa"/>
          <w:left w:w="85" w:type="dxa"/>
          <w:bottom w:w="40" w:type="dxa"/>
          <w:right w:w="85" w:type="dxa"/>
        </w:tblCellMar>
        <w:tblLook w:val="01E0" w:firstRow="1" w:lastRow="1" w:firstColumn="1" w:lastColumn="1" w:noHBand="0" w:noVBand="0"/>
      </w:tblPr>
      <w:tblGrid>
        <w:gridCol w:w="9304"/>
      </w:tblGrid>
      <w:tr w:rsidR="008C6A0C" w:rsidRPr="008F1B44" w14:paraId="67ADCAD9" w14:textId="77777777" w:rsidTr="4D25A3D9">
        <w:trPr>
          <w:trHeight w:val="340"/>
        </w:trPr>
        <w:tc>
          <w:tcPr>
            <w:tcW w:w="9304" w:type="dxa"/>
            <w:tcBorders>
              <w:top w:val="nil"/>
              <w:left w:val="nil"/>
              <w:right w:val="nil"/>
            </w:tcBorders>
            <w:shd w:val="clear" w:color="auto" w:fill="B7D4DE" w:themeFill="accent4" w:themeFillTint="99"/>
            <w:vAlign w:val="center"/>
            <w:hideMark/>
          </w:tcPr>
          <w:p w14:paraId="65E39A92" w14:textId="67857B5E" w:rsidR="008C6A0C" w:rsidRPr="00DE2688" w:rsidRDefault="008C6A0C" w:rsidP="4D25A3D9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351"/>
              <w:rPr>
                <w:b/>
                <w:bCs/>
              </w:rPr>
            </w:pPr>
            <w:r w:rsidRPr="4D25A3D9">
              <w:rPr>
                <w:b/>
                <w:bCs/>
              </w:rPr>
              <w:t>Impactpotenzial</w:t>
            </w:r>
            <w:r w:rsidR="073FBE57" w:rsidRPr="4D25A3D9">
              <w:rPr>
                <w:b/>
                <w:bCs/>
              </w:rPr>
              <w:t xml:space="preserve"> </w:t>
            </w:r>
            <w:r w:rsidRPr="4D25A3D9">
              <w:rPr>
                <w:rFonts w:ascii="Lucida Sans" w:eastAsia="Lucida Sans" w:hAnsi="Lucida Sans" w:cs="Times New Roman"/>
                <w:i/>
                <w:iCs/>
                <w:sz w:val="16"/>
                <w:szCs w:val="16"/>
              </w:rPr>
              <w:t>(max. 1'</w:t>
            </w:r>
            <w:r w:rsidR="2DE93B0F" w:rsidRPr="4D25A3D9">
              <w:rPr>
                <w:rFonts w:ascii="Lucida Sans" w:eastAsia="Lucida Sans" w:hAnsi="Lucida Sans" w:cs="Times New Roman"/>
                <w:i/>
                <w:iCs/>
                <w:sz w:val="16"/>
                <w:szCs w:val="16"/>
              </w:rPr>
              <w:t>5</w:t>
            </w:r>
            <w:r w:rsidRPr="4D25A3D9">
              <w:rPr>
                <w:rFonts w:ascii="Lucida Sans" w:eastAsia="Lucida Sans" w:hAnsi="Lucida Sans" w:cs="Times New Roman"/>
                <w:i/>
                <w:iCs/>
                <w:sz w:val="16"/>
                <w:szCs w:val="16"/>
              </w:rPr>
              <w:t>00 Zeichen inkl. Leerzeichen)</w:t>
            </w:r>
            <w:r>
              <w:br/>
            </w:r>
            <w:r w:rsidR="42535213" w:rsidRPr="4D25A3D9">
              <w:rPr>
                <w:sz w:val="16"/>
                <w:szCs w:val="16"/>
              </w:rPr>
              <w:t>Welches Wissen und welche Evidenz wird generiert, die für das geplante Drittmittel</w:t>
            </w:r>
            <w:r w:rsidR="1A79899A" w:rsidRPr="4D25A3D9">
              <w:rPr>
                <w:sz w:val="16"/>
                <w:szCs w:val="16"/>
              </w:rPr>
              <w:t>fol</w:t>
            </w:r>
            <w:r w:rsidR="42535213" w:rsidRPr="4D25A3D9">
              <w:rPr>
                <w:sz w:val="16"/>
                <w:szCs w:val="16"/>
              </w:rPr>
              <w:t xml:space="preserve">geprojekt notwendig ist? </w:t>
            </w:r>
            <w:r w:rsidR="538C9F81" w:rsidRPr="4D25A3D9">
              <w:rPr>
                <w:sz w:val="16"/>
                <w:szCs w:val="16"/>
              </w:rPr>
              <w:t xml:space="preserve">Wie </w:t>
            </w:r>
            <w:r w:rsidR="26B23E33" w:rsidRPr="4D25A3D9">
              <w:rPr>
                <w:sz w:val="16"/>
                <w:szCs w:val="16"/>
              </w:rPr>
              <w:t>wirkt sich</w:t>
            </w:r>
            <w:r w:rsidR="0D662629" w:rsidRPr="4D25A3D9">
              <w:rPr>
                <w:sz w:val="16"/>
                <w:szCs w:val="16"/>
              </w:rPr>
              <w:t xml:space="preserve"> das</w:t>
            </w:r>
            <w:r w:rsidR="538C9F81" w:rsidRPr="4D25A3D9">
              <w:rPr>
                <w:sz w:val="16"/>
                <w:szCs w:val="16"/>
              </w:rPr>
              <w:t xml:space="preserve"> Projekt</w:t>
            </w:r>
            <w:r w:rsidR="0D662629" w:rsidRPr="4D25A3D9">
              <w:rPr>
                <w:sz w:val="16"/>
                <w:szCs w:val="16"/>
              </w:rPr>
              <w:t xml:space="preserve"> </w:t>
            </w:r>
            <w:r w:rsidR="26B23E33" w:rsidRPr="4D25A3D9">
              <w:rPr>
                <w:sz w:val="16"/>
                <w:szCs w:val="16"/>
              </w:rPr>
              <w:t xml:space="preserve">auf </w:t>
            </w:r>
            <w:r w:rsidR="0D662629" w:rsidRPr="4D25A3D9">
              <w:rPr>
                <w:sz w:val="16"/>
                <w:szCs w:val="16"/>
              </w:rPr>
              <w:t>die</w:t>
            </w:r>
            <w:r w:rsidR="42535213" w:rsidRPr="4D25A3D9">
              <w:rPr>
                <w:sz w:val="16"/>
                <w:szCs w:val="16"/>
              </w:rPr>
              <w:t xml:space="preserve"> Entwicklung, Pilotierung und Evaluation von </w:t>
            </w:r>
            <w:proofErr w:type="spellStart"/>
            <w:r w:rsidR="42535213" w:rsidRPr="4D25A3D9">
              <w:rPr>
                <w:sz w:val="16"/>
                <w:szCs w:val="16"/>
              </w:rPr>
              <w:t>C@h-Modellen</w:t>
            </w:r>
            <w:proofErr w:type="spellEnd"/>
            <w:r w:rsidR="42535213" w:rsidRPr="4D25A3D9">
              <w:rPr>
                <w:sz w:val="16"/>
                <w:szCs w:val="16"/>
              </w:rPr>
              <w:t xml:space="preserve"> in der Schweiz aus? </w:t>
            </w:r>
            <w:r w:rsidR="0D662629" w:rsidRPr="4D25A3D9">
              <w:rPr>
                <w:sz w:val="16"/>
                <w:szCs w:val="16"/>
              </w:rPr>
              <w:t>Welche konkreten g</w:t>
            </w:r>
            <w:r w:rsidR="538C9F81" w:rsidRPr="4D25A3D9">
              <w:rPr>
                <w:sz w:val="16"/>
                <w:szCs w:val="16"/>
              </w:rPr>
              <w:t>esellschaft</w:t>
            </w:r>
            <w:r w:rsidR="0D662629" w:rsidRPr="4D25A3D9">
              <w:rPr>
                <w:sz w:val="16"/>
                <w:szCs w:val="16"/>
              </w:rPr>
              <w:t xml:space="preserve">lichen Auswirkungen </w:t>
            </w:r>
            <w:r w:rsidR="26B23E33" w:rsidRPr="4D25A3D9">
              <w:rPr>
                <w:sz w:val="16"/>
                <w:szCs w:val="16"/>
              </w:rPr>
              <w:t>sind zu erwarten</w:t>
            </w:r>
            <w:r w:rsidR="538C9F81" w:rsidRPr="4D25A3D9">
              <w:rPr>
                <w:sz w:val="16"/>
                <w:szCs w:val="16"/>
              </w:rPr>
              <w:t>?</w:t>
            </w:r>
            <w:r w:rsidR="073FBE57" w:rsidRPr="4D25A3D9">
              <w:rPr>
                <w:sz w:val="16"/>
                <w:szCs w:val="16"/>
              </w:rPr>
              <w:t xml:space="preserve"> </w:t>
            </w:r>
          </w:p>
        </w:tc>
      </w:tr>
      <w:tr w:rsidR="008C6A0C" w:rsidRPr="008F1B44" w14:paraId="24B7DACD" w14:textId="77777777" w:rsidTr="4D25A3D9">
        <w:trPr>
          <w:trHeight w:val="2815"/>
        </w:trPr>
        <w:tc>
          <w:tcPr>
            <w:tcW w:w="9304" w:type="dxa"/>
          </w:tcPr>
          <w:p w14:paraId="114BD1AF" w14:textId="77777777" w:rsidR="008C6A0C" w:rsidRPr="00FE7955" w:rsidRDefault="008C6A0C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</w:tr>
    </w:tbl>
    <w:p w14:paraId="591CC137" w14:textId="77777777" w:rsidR="008C6A0C" w:rsidRDefault="008C6A0C" w:rsidP="0067601D">
      <w:pPr>
        <w:pStyle w:val="TableofFigures"/>
        <w:pBdr>
          <w:bottom w:val="none" w:sz="0" w:space="0" w:color="auto"/>
          <w:between w:val="none" w:sz="0" w:space="0" w:color="auto"/>
        </w:pBdr>
        <w:tabs>
          <w:tab w:val="clear" w:pos="5387"/>
        </w:tabs>
        <w:spacing w:after="160" w:line="259" w:lineRule="auto"/>
      </w:pPr>
    </w:p>
    <w:tbl>
      <w:tblPr>
        <w:tblW w:w="9304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40" w:type="dxa"/>
          <w:left w:w="85" w:type="dxa"/>
          <w:bottom w:w="40" w:type="dxa"/>
          <w:right w:w="85" w:type="dxa"/>
        </w:tblCellMar>
        <w:tblLook w:val="01E0" w:firstRow="1" w:lastRow="1" w:firstColumn="1" w:lastColumn="1" w:noHBand="0" w:noVBand="0"/>
      </w:tblPr>
      <w:tblGrid>
        <w:gridCol w:w="9304"/>
      </w:tblGrid>
      <w:tr w:rsidR="00F8121E" w:rsidRPr="008F1B44" w14:paraId="1A2B39DD" w14:textId="77777777" w:rsidTr="4D25A3D9">
        <w:trPr>
          <w:trHeight w:val="340"/>
        </w:trPr>
        <w:tc>
          <w:tcPr>
            <w:tcW w:w="9304" w:type="dxa"/>
            <w:tcBorders>
              <w:top w:val="nil"/>
              <w:left w:val="nil"/>
              <w:right w:val="nil"/>
            </w:tcBorders>
            <w:shd w:val="clear" w:color="auto" w:fill="B7D4DE" w:themeFill="accent4" w:themeFillTint="99"/>
            <w:vAlign w:val="center"/>
            <w:hideMark/>
          </w:tcPr>
          <w:p w14:paraId="388324E5" w14:textId="7BDE86D3" w:rsidR="00C42E0C" w:rsidRPr="00210137" w:rsidRDefault="42535213" w:rsidP="4D25A3D9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351"/>
              <w:rPr>
                <w:b/>
                <w:bCs/>
              </w:rPr>
            </w:pPr>
            <w:r w:rsidRPr="4D25A3D9">
              <w:rPr>
                <w:b/>
                <w:bCs/>
              </w:rPr>
              <w:t xml:space="preserve">Forschungsfragen, </w:t>
            </w:r>
            <w:r w:rsidR="7D28B449" w:rsidRPr="4D25A3D9">
              <w:rPr>
                <w:b/>
                <w:bCs/>
              </w:rPr>
              <w:t>Z</w:t>
            </w:r>
            <w:r w:rsidR="3C496D4E" w:rsidRPr="4D25A3D9">
              <w:rPr>
                <w:b/>
                <w:bCs/>
              </w:rPr>
              <w:t>iele und konkrete Lieferobjekte (</w:t>
            </w:r>
            <w:proofErr w:type="spellStart"/>
            <w:r w:rsidR="3C496D4E" w:rsidRPr="4D25A3D9">
              <w:rPr>
                <w:b/>
                <w:bCs/>
              </w:rPr>
              <w:t>Deliverables</w:t>
            </w:r>
            <w:proofErr w:type="spellEnd"/>
            <w:r w:rsidR="3C496D4E" w:rsidRPr="4D25A3D9">
              <w:rPr>
                <w:b/>
                <w:bCs/>
              </w:rPr>
              <w:t>)</w:t>
            </w:r>
            <w:r w:rsidR="30B5B064" w:rsidRPr="4D25A3D9">
              <w:rPr>
                <w:b/>
                <w:bCs/>
              </w:rPr>
              <w:t xml:space="preserve"> </w:t>
            </w:r>
            <w:r w:rsidR="30B5B064" w:rsidRPr="4D25A3D9">
              <w:rPr>
                <w:rFonts w:ascii="Lucida Sans" w:eastAsia="Lucida Sans" w:hAnsi="Lucida Sans" w:cs="Times New Roman"/>
                <w:i/>
                <w:iCs/>
                <w:sz w:val="16"/>
                <w:szCs w:val="16"/>
              </w:rPr>
              <w:t xml:space="preserve">(max. </w:t>
            </w:r>
            <w:r w:rsidRPr="4D25A3D9">
              <w:rPr>
                <w:rFonts w:ascii="Lucida Sans" w:eastAsia="Lucida Sans" w:hAnsi="Lucida Sans" w:cs="Times New Roman"/>
                <w:i/>
                <w:iCs/>
                <w:sz w:val="16"/>
                <w:szCs w:val="16"/>
              </w:rPr>
              <w:t>2</w:t>
            </w:r>
            <w:r w:rsidR="7F028A61" w:rsidRPr="4D25A3D9">
              <w:rPr>
                <w:rFonts w:ascii="Lucida Sans" w:eastAsia="Lucida Sans" w:hAnsi="Lucida Sans" w:cs="Times New Roman"/>
                <w:i/>
                <w:iCs/>
                <w:sz w:val="16"/>
                <w:szCs w:val="16"/>
              </w:rPr>
              <w:t>'</w:t>
            </w:r>
            <w:r w:rsidRPr="4D25A3D9">
              <w:rPr>
                <w:rFonts w:ascii="Lucida Sans" w:eastAsia="Lucida Sans" w:hAnsi="Lucida Sans" w:cs="Times New Roman"/>
                <w:i/>
                <w:iCs/>
                <w:sz w:val="16"/>
                <w:szCs w:val="16"/>
              </w:rPr>
              <w:t>0</w:t>
            </w:r>
            <w:r w:rsidR="7F028A61" w:rsidRPr="4D25A3D9">
              <w:rPr>
                <w:rFonts w:ascii="Lucida Sans" w:eastAsia="Lucida Sans" w:hAnsi="Lucida Sans" w:cs="Times New Roman"/>
                <w:i/>
                <w:iCs/>
                <w:sz w:val="16"/>
                <w:szCs w:val="16"/>
              </w:rPr>
              <w:t>00</w:t>
            </w:r>
            <w:r w:rsidR="30B5B064" w:rsidRPr="4D25A3D9">
              <w:rPr>
                <w:rFonts w:ascii="Lucida Sans" w:eastAsia="Lucida Sans" w:hAnsi="Lucida Sans" w:cs="Times New Roman"/>
                <w:i/>
                <w:iCs/>
                <w:sz w:val="16"/>
                <w:szCs w:val="16"/>
              </w:rPr>
              <w:t xml:space="preserve"> Zeichen inkl. Leerzeichen)</w:t>
            </w:r>
            <w:r w:rsidRPr="4D25A3D9">
              <w:rPr>
                <w:rFonts w:ascii="Lucida Sans" w:eastAsia="Lucida Sans" w:hAnsi="Lucida Sans" w:cs="Times New Roman"/>
                <w:i/>
                <w:iCs/>
                <w:sz w:val="16"/>
                <w:szCs w:val="16"/>
              </w:rPr>
              <w:t xml:space="preserve"> </w:t>
            </w:r>
            <w:r w:rsidRPr="4D25A3D9">
              <w:rPr>
                <w:sz w:val="16"/>
                <w:szCs w:val="16"/>
              </w:rPr>
              <w:t xml:space="preserve">Welche Forschungsfrage/-n werden im vorliegenden Projekt untersucht? In welchem Zusammenhang stehen diese mit dem geplanten </w:t>
            </w:r>
            <w:r w:rsidR="7729C51E" w:rsidRPr="4D25A3D9">
              <w:rPr>
                <w:sz w:val="16"/>
                <w:szCs w:val="16"/>
              </w:rPr>
              <w:t>Drittmittelf</w:t>
            </w:r>
            <w:r w:rsidRPr="4D25A3D9">
              <w:rPr>
                <w:sz w:val="16"/>
                <w:szCs w:val="16"/>
              </w:rPr>
              <w:t>olgeprojekt? Welche Ziele sollen erreicht werden? Welche konkreten Lieferobjekte</w:t>
            </w:r>
            <w:r w:rsidR="5E95861F" w:rsidRPr="4D25A3D9">
              <w:rPr>
                <w:sz w:val="16"/>
                <w:szCs w:val="16"/>
              </w:rPr>
              <w:t xml:space="preserve"> (Kongressbeiträge, Medienberichte, etc.)</w:t>
            </w:r>
            <w:r w:rsidRPr="4D25A3D9">
              <w:rPr>
                <w:sz w:val="16"/>
                <w:szCs w:val="16"/>
              </w:rPr>
              <w:t xml:space="preserve"> sind geplant?</w:t>
            </w:r>
          </w:p>
        </w:tc>
      </w:tr>
      <w:tr w:rsidR="00F8121E" w:rsidRPr="008F1B44" w14:paraId="454F67B3" w14:textId="77777777" w:rsidTr="4D25A3D9">
        <w:trPr>
          <w:trHeight w:val="2332"/>
        </w:trPr>
        <w:tc>
          <w:tcPr>
            <w:tcW w:w="9304" w:type="dxa"/>
          </w:tcPr>
          <w:p w14:paraId="07579081" w14:textId="77777777" w:rsidR="00F8121E" w:rsidRPr="00FE7955" w:rsidRDefault="00F8121E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</w:tr>
    </w:tbl>
    <w:p w14:paraId="124A18C5" w14:textId="77777777" w:rsidR="00F8121E" w:rsidRDefault="00F8121E" w:rsidP="00F8121E">
      <w:pPr>
        <w:spacing w:after="120"/>
      </w:pPr>
    </w:p>
    <w:tbl>
      <w:tblPr>
        <w:tblW w:w="9304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40" w:type="dxa"/>
          <w:left w:w="85" w:type="dxa"/>
          <w:bottom w:w="40" w:type="dxa"/>
          <w:right w:w="85" w:type="dxa"/>
        </w:tblCellMar>
        <w:tblLook w:val="01E0" w:firstRow="1" w:lastRow="1" w:firstColumn="1" w:lastColumn="1" w:noHBand="0" w:noVBand="0"/>
      </w:tblPr>
      <w:tblGrid>
        <w:gridCol w:w="9304"/>
      </w:tblGrid>
      <w:tr w:rsidR="00F8121E" w:rsidRPr="008F1B44" w14:paraId="358F26DE" w14:textId="77777777" w:rsidTr="49472FFF">
        <w:trPr>
          <w:trHeight w:val="340"/>
        </w:trPr>
        <w:tc>
          <w:tcPr>
            <w:tcW w:w="9304" w:type="dxa"/>
            <w:tcBorders>
              <w:top w:val="nil"/>
              <w:left w:val="nil"/>
              <w:right w:val="nil"/>
            </w:tcBorders>
            <w:shd w:val="clear" w:color="auto" w:fill="B7D4DE" w:themeFill="accent4" w:themeFillTint="99"/>
            <w:vAlign w:val="center"/>
            <w:hideMark/>
          </w:tcPr>
          <w:p w14:paraId="3FA4EFC5" w14:textId="3F7825C3" w:rsidR="00F8121E" w:rsidRPr="00DE2688" w:rsidRDefault="00D84A68" w:rsidP="00D31BDD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351"/>
              <w:rPr>
                <w:b/>
              </w:rPr>
            </w:pPr>
            <w:bookmarkStart w:id="1" w:name="_Hlk147822052"/>
            <w:r>
              <w:rPr>
                <w:b/>
              </w:rPr>
              <w:t>M</w:t>
            </w:r>
            <w:r w:rsidR="0071077B">
              <w:rPr>
                <w:b/>
              </w:rPr>
              <w:t>ethodisches Vorgehen</w:t>
            </w:r>
            <w:r w:rsidR="00F8121E">
              <w:rPr>
                <w:b/>
              </w:rPr>
              <w:t xml:space="preserve"> </w:t>
            </w:r>
            <w:r w:rsidR="00F8121E" w:rsidRPr="00A31BA2">
              <w:rPr>
                <w:rFonts w:ascii="Lucida Sans" w:eastAsia="Lucida Sans" w:hAnsi="Lucida Sans" w:cs="Times New Roman"/>
                <w:i/>
                <w:sz w:val="16"/>
                <w:szCs w:val="16"/>
              </w:rPr>
              <w:t xml:space="preserve">(max. </w:t>
            </w:r>
            <w:r w:rsidR="008D0C6F">
              <w:rPr>
                <w:rFonts w:ascii="Lucida Sans" w:eastAsia="Lucida Sans" w:hAnsi="Lucida Sans" w:cs="Times New Roman"/>
                <w:i/>
                <w:sz w:val="16"/>
                <w:szCs w:val="16"/>
              </w:rPr>
              <w:t>2</w:t>
            </w:r>
            <w:r w:rsidR="008D0C6F" w:rsidRPr="00A31BA2">
              <w:rPr>
                <w:rFonts w:ascii="Lucida Sans" w:eastAsia="Lucida Sans" w:hAnsi="Lucida Sans" w:cs="Times New Roman"/>
                <w:i/>
                <w:sz w:val="16"/>
                <w:szCs w:val="16"/>
              </w:rPr>
              <w:t>'</w:t>
            </w:r>
            <w:r w:rsidR="008D0C6F">
              <w:rPr>
                <w:rFonts w:ascii="Lucida Sans" w:eastAsia="Lucida Sans" w:hAnsi="Lucida Sans" w:cs="Times New Roman"/>
                <w:i/>
                <w:sz w:val="16"/>
                <w:szCs w:val="16"/>
              </w:rPr>
              <w:t>0</w:t>
            </w:r>
            <w:r w:rsidR="008D0C6F" w:rsidRPr="00A31BA2">
              <w:rPr>
                <w:rFonts w:ascii="Lucida Sans" w:eastAsia="Lucida Sans" w:hAnsi="Lucida Sans" w:cs="Times New Roman"/>
                <w:i/>
                <w:sz w:val="16"/>
                <w:szCs w:val="16"/>
              </w:rPr>
              <w:t xml:space="preserve">00 </w:t>
            </w:r>
            <w:r w:rsidR="00F8121E" w:rsidRPr="00A31BA2">
              <w:rPr>
                <w:rFonts w:ascii="Lucida Sans" w:eastAsia="Lucida Sans" w:hAnsi="Lucida Sans" w:cs="Times New Roman"/>
                <w:i/>
                <w:sz w:val="16"/>
                <w:szCs w:val="16"/>
              </w:rPr>
              <w:t xml:space="preserve">Zeichen </w:t>
            </w:r>
            <w:r w:rsidR="00F8121E" w:rsidRPr="00A31BA2">
              <w:rPr>
                <w:rFonts w:ascii="Lucida Sans" w:eastAsia="Lucida Sans" w:hAnsi="Lucida Sans" w:cs="Times New Roman"/>
                <w:bCs/>
                <w:i/>
                <w:sz w:val="16"/>
                <w:szCs w:val="16"/>
              </w:rPr>
              <w:t>inkl. Leerzeichen</w:t>
            </w:r>
            <w:r w:rsidR="00F8121E" w:rsidRPr="00A31BA2">
              <w:rPr>
                <w:rFonts w:ascii="Lucida Sans" w:eastAsia="Lucida Sans" w:hAnsi="Lucida Sans" w:cs="Times New Roman"/>
                <w:i/>
                <w:sz w:val="16"/>
                <w:szCs w:val="16"/>
              </w:rPr>
              <w:t>)</w:t>
            </w:r>
            <w:r w:rsidR="00BD4B51">
              <w:rPr>
                <w:rFonts w:ascii="Lucida Sans" w:eastAsia="Lucida Sans" w:hAnsi="Lucida Sans" w:cs="Times New Roman"/>
                <w:i/>
                <w:sz w:val="16"/>
                <w:szCs w:val="16"/>
              </w:rPr>
              <w:t xml:space="preserve"> </w:t>
            </w:r>
          </w:p>
        </w:tc>
      </w:tr>
      <w:tr w:rsidR="00F8121E" w:rsidRPr="008F1B44" w14:paraId="68B6355E" w14:textId="77777777" w:rsidTr="49472FFF">
        <w:trPr>
          <w:trHeight w:val="2225"/>
        </w:trPr>
        <w:tc>
          <w:tcPr>
            <w:tcW w:w="9304" w:type="dxa"/>
          </w:tcPr>
          <w:p w14:paraId="4FD2E55E" w14:textId="77777777" w:rsidR="00F8121E" w:rsidRPr="00FE7955" w:rsidRDefault="00F8121E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</w:tr>
      <w:bookmarkEnd w:id="1"/>
    </w:tbl>
    <w:p w14:paraId="679132A9" w14:textId="3F9231B2" w:rsidR="0071077B" w:rsidRDefault="0071077B" w:rsidP="00D31BDD">
      <w:pPr>
        <w:pStyle w:val="TableofFigures"/>
        <w:pBdr>
          <w:bottom w:val="none" w:sz="0" w:space="0" w:color="auto"/>
          <w:between w:val="none" w:sz="0" w:space="0" w:color="auto"/>
        </w:pBdr>
        <w:spacing w:after="120" w:line="240" w:lineRule="auto"/>
      </w:pPr>
    </w:p>
    <w:tbl>
      <w:tblPr>
        <w:tblW w:w="9304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40" w:type="dxa"/>
          <w:left w:w="85" w:type="dxa"/>
          <w:bottom w:w="40" w:type="dxa"/>
          <w:right w:w="85" w:type="dxa"/>
        </w:tblCellMar>
        <w:tblLook w:val="01E0" w:firstRow="1" w:lastRow="1" w:firstColumn="1" w:lastColumn="1" w:noHBand="0" w:noVBand="0"/>
      </w:tblPr>
      <w:tblGrid>
        <w:gridCol w:w="714"/>
        <w:gridCol w:w="3007"/>
        <w:gridCol w:w="1861"/>
        <w:gridCol w:w="1861"/>
        <w:gridCol w:w="1861"/>
      </w:tblGrid>
      <w:tr w:rsidR="001B6E9E" w:rsidRPr="008F1B44" w14:paraId="17B776A7" w14:textId="77777777" w:rsidTr="00C94B76">
        <w:trPr>
          <w:trHeight w:val="340"/>
        </w:trPr>
        <w:tc>
          <w:tcPr>
            <w:tcW w:w="9304" w:type="dxa"/>
            <w:gridSpan w:val="5"/>
            <w:tcBorders>
              <w:top w:val="nil"/>
              <w:left w:val="nil"/>
              <w:right w:val="nil"/>
            </w:tcBorders>
            <w:shd w:val="clear" w:color="auto" w:fill="B7D4DE" w:themeFill="accent4" w:themeFillTint="99"/>
            <w:vAlign w:val="center"/>
            <w:hideMark/>
          </w:tcPr>
          <w:p w14:paraId="4F15F07B" w14:textId="3F1C74A7" w:rsidR="001B6E9E" w:rsidRPr="00DE2688" w:rsidRDefault="00014878" w:rsidP="00D31BDD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351"/>
              <w:rPr>
                <w:b/>
              </w:rPr>
            </w:pPr>
            <w:r>
              <w:rPr>
                <w:b/>
              </w:rPr>
              <w:t>Projektplanung:</w:t>
            </w:r>
            <w:r w:rsidR="00150DC5">
              <w:rPr>
                <w:b/>
              </w:rPr>
              <w:t xml:space="preserve"> </w:t>
            </w:r>
            <w:r w:rsidR="008D0C6F" w:rsidRPr="008D0C6F">
              <w:rPr>
                <w:b/>
              </w:rPr>
              <w:t>Zeitplan mit Arbeitspaketen</w:t>
            </w:r>
            <w:r w:rsidR="00375C48">
              <w:rPr>
                <w:b/>
              </w:rPr>
              <w:t xml:space="preserve"> (AP)</w:t>
            </w:r>
            <w:r w:rsidR="00150DC5">
              <w:rPr>
                <w:b/>
              </w:rPr>
              <w:t xml:space="preserve">, </w:t>
            </w:r>
            <w:r w:rsidR="008D0C6F" w:rsidRPr="008D0C6F">
              <w:rPr>
                <w:b/>
              </w:rPr>
              <w:t>Meilensteinen</w:t>
            </w:r>
            <w:r>
              <w:rPr>
                <w:b/>
              </w:rPr>
              <w:t xml:space="preserve"> und Budget</w:t>
            </w:r>
            <w:r w:rsidR="008D0C6F" w:rsidRPr="008D0C6F">
              <w:rPr>
                <w:b/>
              </w:rPr>
              <w:t xml:space="preserve"> der Anschubfinanzierung</w:t>
            </w:r>
            <w:r w:rsidR="001D6E46">
              <w:rPr>
                <w:rStyle w:val="FootnoteReference"/>
                <w:b/>
              </w:rPr>
              <w:footnoteReference w:id="2"/>
            </w:r>
          </w:p>
        </w:tc>
      </w:tr>
      <w:tr w:rsidR="00375C48" w:rsidRPr="008F1B44" w14:paraId="2DF6C4D2" w14:textId="77777777" w:rsidTr="39BA56F8">
        <w:trPr>
          <w:trHeight w:val="300"/>
        </w:trPr>
        <w:tc>
          <w:tcPr>
            <w:tcW w:w="7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485757" w14:textId="67B7EEAB" w:rsidR="00375C48" w:rsidRPr="00F03397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/>
                <w:i/>
                <w:iCs/>
              </w:rPr>
            </w:pPr>
            <w:r w:rsidRPr="00F03397">
              <w:rPr>
                <w:b/>
                <w:i/>
                <w:iCs/>
              </w:rPr>
              <w:t>AP</w:t>
            </w:r>
          </w:p>
        </w:tc>
        <w:tc>
          <w:tcPr>
            <w:tcW w:w="3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4B9D17" w14:textId="7BA4D39F" w:rsidR="00375C48" w:rsidRPr="00F03397" w:rsidRDefault="00F03397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/>
                <w:i/>
                <w:iCs/>
              </w:rPr>
            </w:pPr>
            <w:r w:rsidRPr="00F03397">
              <w:rPr>
                <w:b/>
                <w:i/>
                <w:iCs/>
              </w:rPr>
              <w:t>Inhalt</w:t>
            </w:r>
            <w:r w:rsidR="00BD4B51">
              <w:rPr>
                <w:b/>
                <w:i/>
                <w:iCs/>
              </w:rPr>
              <w:t xml:space="preserve"> (inkl. Methode)</w:t>
            </w: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D65832" w14:textId="46A39D73" w:rsidR="00375C48" w:rsidRPr="00F03397" w:rsidRDefault="00F54C4E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Zeitplan</w:t>
            </w: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22BAA" w14:textId="50308956" w:rsidR="00375C48" w:rsidRPr="00F03397" w:rsidRDefault="00F03397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/>
                <w:i/>
                <w:iCs/>
              </w:rPr>
            </w:pPr>
            <w:r w:rsidRPr="00F03397">
              <w:rPr>
                <w:b/>
                <w:i/>
                <w:iCs/>
              </w:rPr>
              <w:t>Meilenstein</w:t>
            </w:r>
            <w:r w:rsidR="00F54C4E">
              <w:rPr>
                <w:b/>
                <w:i/>
                <w:iCs/>
              </w:rPr>
              <w:t>(</w:t>
            </w:r>
            <w:r w:rsidRPr="00F03397">
              <w:rPr>
                <w:b/>
                <w:i/>
                <w:iCs/>
              </w:rPr>
              <w:t>e</w:t>
            </w:r>
            <w:r w:rsidR="00F54C4E">
              <w:rPr>
                <w:b/>
                <w:i/>
                <w:iCs/>
              </w:rPr>
              <w:t>)</w:t>
            </w: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FA195" w14:textId="4A57B253" w:rsidR="00375C48" w:rsidRPr="00F03397" w:rsidRDefault="00F03397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/>
                <w:i/>
                <w:iCs/>
              </w:rPr>
            </w:pPr>
            <w:r w:rsidRPr="00F03397">
              <w:rPr>
                <w:b/>
                <w:i/>
                <w:iCs/>
              </w:rPr>
              <w:t>Budget</w:t>
            </w:r>
          </w:p>
        </w:tc>
      </w:tr>
      <w:tr w:rsidR="00375C48" w:rsidRPr="008F1B44" w14:paraId="17099C29" w14:textId="77777777" w:rsidTr="39BA56F8">
        <w:trPr>
          <w:trHeight w:val="300"/>
        </w:trPr>
        <w:tc>
          <w:tcPr>
            <w:tcW w:w="7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E3DF5E" w14:textId="372453D1" w:rsidR="00F03397" w:rsidRPr="00F03397" w:rsidRDefault="00F03397" w:rsidP="00F03397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  <w:r>
              <w:rPr>
                <w:bCs/>
              </w:rPr>
              <w:t>AP1</w:t>
            </w:r>
          </w:p>
        </w:tc>
        <w:tc>
          <w:tcPr>
            <w:tcW w:w="3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FCCC79" w14:textId="77777777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3D280E" w14:textId="77777777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3682B7" w14:textId="77777777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279846" w14:textId="61DAAB20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</w:tr>
      <w:tr w:rsidR="00375C48" w:rsidRPr="008F1B44" w14:paraId="4FE9001D" w14:textId="77777777" w:rsidTr="39BA56F8">
        <w:trPr>
          <w:trHeight w:val="300"/>
        </w:trPr>
        <w:tc>
          <w:tcPr>
            <w:tcW w:w="7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DF72DE" w14:textId="1552017E" w:rsidR="00375C48" w:rsidRPr="00FE7955" w:rsidRDefault="00F03397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  <w:r>
              <w:rPr>
                <w:bCs/>
              </w:rPr>
              <w:t>AP2</w:t>
            </w:r>
          </w:p>
        </w:tc>
        <w:tc>
          <w:tcPr>
            <w:tcW w:w="3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465B3B" w14:textId="77777777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26C331" w14:textId="77777777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1B2A0F" w14:textId="77777777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88591" w14:textId="7C8BAFAD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</w:tr>
      <w:tr w:rsidR="00375C48" w:rsidRPr="008F1B44" w14:paraId="42440CB3" w14:textId="77777777" w:rsidTr="39BA56F8">
        <w:trPr>
          <w:trHeight w:val="300"/>
        </w:trPr>
        <w:tc>
          <w:tcPr>
            <w:tcW w:w="7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2F6609" w14:textId="46BCA418" w:rsidR="00375C48" w:rsidRPr="00FE7955" w:rsidRDefault="00F03397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  <w:r>
              <w:rPr>
                <w:bCs/>
              </w:rPr>
              <w:t>…</w:t>
            </w:r>
          </w:p>
        </w:tc>
        <w:tc>
          <w:tcPr>
            <w:tcW w:w="3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6A2949" w14:textId="77777777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E89F9" w14:textId="77777777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FCEA1" w14:textId="77777777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B63CB7" w14:textId="33CBA2C0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</w:tr>
      <w:tr w:rsidR="00375C48" w:rsidRPr="008F1B44" w14:paraId="155A7376" w14:textId="77777777" w:rsidTr="39BA56F8">
        <w:trPr>
          <w:trHeight w:val="300"/>
        </w:trPr>
        <w:tc>
          <w:tcPr>
            <w:tcW w:w="7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CCFAA6" w14:textId="77777777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3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87BBB" w14:textId="77777777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6FB56F" w14:textId="77777777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050DF" w14:textId="77777777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A80F29" w14:textId="081B926C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</w:tr>
      <w:tr w:rsidR="00114F12" w:rsidRPr="008F1B44" w14:paraId="79D9AD4E" w14:textId="77777777" w:rsidTr="39BA56F8">
        <w:trPr>
          <w:trHeight w:val="300"/>
        </w:trPr>
        <w:tc>
          <w:tcPr>
            <w:tcW w:w="7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77AAD9" w14:textId="77777777" w:rsidR="00114F12" w:rsidRPr="00FE7955" w:rsidRDefault="00114F12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3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E2179A" w14:textId="77777777" w:rsidR="00114F12" w:rsidRPr="00FE7955" w:rsidRDefault="00114F12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B067CD" w14:textId="77777777" w:rsidR="00114F12" w:rsidRPr="00FE7955" w:rsidRDefault="00114F12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8B2339" w14:textId="77777777" w:rsidR="00114F12" w:rsidRPr="00FE7955" w:rsidRDefault="00114F12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D33660" w14:textId="77777777" w:rsidR="00114F12" w:rsidRPr="00FE7955" w:rsidRDefault="00114F12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</w:tr>
      <w:tr w:rsidR="00114F12" w:rsidRPr="008F1B44" w14:paraId="7D632B09" w14:textId="77777777" w:rsidTr="39BA56F8">
        <w:trPr>
          <w:trHeight w:val="300"/>
        </w:trPr>
        <w:tc>
          <w:tcPr>
            <w:tcW w:w="7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2BDC00" w14:textId="77777777" w:rsidR="00114F12" w:rsidRPr="00FE7955" w:rsidRDefault="00114F12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3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A3AADD" w14:textId="77777777" w:rsidR="00114F12" w:rsidRPr="00FE7955" w:rsidRDefault="00114F12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DEC955" w14:textId="77777777" w:rsidR="00114F12" w:rsidRPr="00FE7955" w:rsidRDefault="00114F12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DEB532" w14:textId="77777777" w:rsidR="00114F12" w:rsidRPr="00FE7955" w:rsidRDefault="00114F12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DA079F" w14:textId="77777777" w:rsidR="00114F12" w:rsidRPr="00FE7955" w:rsidRDefault="00114F12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</w:tr>
      <w:tr w:rsidR="00375C48" w:rsidRPr="008F1B44" w14:paraId="4F6728F8" w14:textId="77777777" w:rsidTr="39BA56F8">
        <w:trPr>
          <w:trHeight w:val="300"/>
        </w:trPr>
        <w:tc>
          <w:tcPr>
            <w:tcW w:w="7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9C9BF1" w14:textId="77777777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3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17250B" w14:textId="77777777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F5158D" w14:textId="77777777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48941F" w14:textId="77777777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4A0C27FE" w14:textId="69F2FB39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</w:tr>
      <w:tr w:rsidR="00375C48" w:rsidRPr="008F1B44" w14:paraId="40E126AB" w14:textId="77777777" w:rsidTr="39BA56F8">
        <w:trPr>
          <w:trHeight w:val="300"/>
        </w:trPr>
        <w:tc>
          <w:tcPr>
            <w:tcW w:w="7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906F98" w14:textId="24F639D2" w:rsidR="00375C48" w:rsidRPr="00FE7955" w:rsidRDefault="00732831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  <w:r>
              <w:rPr>
                <w:bCs/>
              </w:rPr>
              <w:t>Total</w:t>
            </w:r>
          </w:p>
        </w:tc>
        <w:tc>
          <w:tcPr>
            <w:tcW w:w="3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15DEC7" w14:textId="77777777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1059D9" w14:textId="77777777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1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753C6B3" w14:textId="77777777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9B88F0" w14:textId="462B3B58" w:rsidR="00375C48" w:rsidRPr="00FE7955" w:rsidRDefault="00375C48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</w:tr>
    </w:tbl>
    <w:p w14:paraId="6409FBBE" w14:textId="77777777" w:rsidR="00F54C4E" w:rsidRDefault="00F54C4E" w:rsidP="00F54C4E"/>
    <w:p w14:paraId="3EBD3D80" w14:textId="035B63A2" w:rsidR="00D2357F" w:rsidRPr="00A30AA8" w:rsidRDefault="00D2357F" w:rsidP="00A30AA8">
      <w:pPr>
        <w:pStyle w:val="Heading2"/>
        <w:keepLines w:val="0"/>
        <w:numPr>
          <w:ilvl w:val="0"/>
          <w:numId w:val="0"/>
        </w:numPr>
        <w:tabs>
          <w:tab w:val="clear" w:pos="567"/>
          <w:tab w:val="clear" w:pos="794"/>
          <w:tab w:val="left" w:pos="5387"/>
        </w:tabs>
        <w:spacing w:before="0" w:after="0"/>
        <w:rPr>
          <w:rFonts w:asciiTheme="minorHAnsi" w:eastAsiaTheme="minorHAnsi" w:hAnsiTheme="minorHAnsi" w:cstheme="minorBidi"/>
          <w:szCs w:val="20"/>
        </w:rPr>
      </w:pPr>
      <w:r w:rsidRPr="00A30AA8">
        <w:rPr>
          <w:rFonts w:asciiTheme="minorHAnsi" w:eastAsiaTheme="minorHAnsi" w:hAnsiTheme="minorHAnsi" w:cstheme="minorBidi"/>
          <w:szCs w:val="20"/>
        </w:rPr>
        <w:t>Angaben zum geplanten drittmittelfinanzierten Folgeprojekt</w:t>
      </w:r>
    </w:p>
    <w:p w14:paraId="02A343B4" w14:textId="77777777" w:rsidR="00A30AA8" w:rsidRPr="00A30AA8" w:rsidRDefault="00A30AA8" w:rsidP="00A30AA8">
      <w:pPr>
        <w:rPr>
          <w:b/>
          <w:bCs/>
        </w:rPr>
      </w:pPr>
    </w:p>
    <w:tbl>
      <w:tblPr>
        <w:tblW w:w="9304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40" w:type="dxa"/>
          <w:left w:w="85" w:type="dxa"/>
          <w:bottom w:w="40" w:type="dxa"/>
          <w:right w:w="85" w:type="dxa"/>
        </w:tblCellMar>
        <w:tblLook w:val="01E0" w:firstRow="1" w:lastRow="1" w:firstColumn="1" w:lastColumn="1" w:noHBand="0" w:noVBand="0"/>
      </w:tblPr>
      <w:tblGrid>
        <w:gridCol w:w="9304"/>
      </w:tblGrid>
      <w:tr w:rsidR="00D2357F" w:rsidRPr="008F1B44" w14:paraId="269F52ED" w14:textId="77777777" w:rsidTr="00D047C7">
        <w:trPr>
          <w:trHeight w:val="611"/>
        </w:trPr>
        <w:tc>
          <w:tcPr>
            <w:tcW w:w="9304" w:type="dxa"/>
            <w:tcBorders>
              <w:top w:val="nil"/>
              <w:left w:val="nil"/>
              <w:right w:val="nil"/>
            </w:tcBorders>
            <w:shd w:val="clear" w:color="auto" w:fill="B7D4DE" w:themeFill="accent4" w:themeFillTint="99"/>
            <w:vAlign w:val="center"/>
            <w:hideMark/>
          </w:tcPr>
          <w:p w14:paraId="18A90130" w14:textId="3FCD9143" w:rsidR="00D2357F" w:rsidRPr="00DE2688" w:rsidRDefault="00D84A68" w:rsidP="00D047C7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351"/>
              <w:rPr>
                <w:sz w:val="16"/>
                <w:szCs w:val="16"/>
              </w:rPr>
            </w:pPr>
            <w:r>
              <w:rPr>
                <w:b/>
              </w:rPr>
              <w:t>Angestrebtes</w:t>
            </w:r>
            <w:r w:rsidR="00D2357F" w:rsidRPr="00D2357F">
              <w:rPr>
                <w:b/>
              </w:rPr>
              <w:t xml:space="preserve"> </w:t>
            </w:r>
            <w:r w:rsidR="00D2357F" w:rsidRPr="00D2357F" w:rsidDel="006D6E6F">
              <w:rPr>
                <w:b/>
              </w:rPr>
              <w:t>F</w:t>
            </w:r>
            <w:r w:rsidR="00D2357F" w:rsidRPr="00D2357F">
              <w:rPr>
                <w:b/>
              </w:rPr>
              <w:t>olgeprojekt</w:t>
            </w:r>
            <w:r w:rsidR="009A5AC7">
              <w:rPr>
                <w:b/>
              </w:rPr>
              <w:t xml:space="preserve"> </w:t>
            </w:r>
            <w:r w:rsidR="00D047C7" w:rsidRPr="00A31BA2">
              <w:rPr>
                <w:rFonts w:ascii="Lucida Sans" w:eastAsia="Lucida Sans" w:hAnsi="Lucida Sans" w:cs="Times New Roman"/>
                <w:i/>
                <w:sz w:val="16"/>
                <w:szCs w:val="16"/>
              </w:rPr>
              <w:t>(max. 1'</w:t>
            </w:r>
            <w:r w:rsidR="00D047C7">
              <w:rPr>
                <w:rFonts w:ascii="Lucida Sans" w:eastAsia="Lucida Sans" w:hAnsi="Lucida Sans" w:cs="Times New Roman"/>
                <w:i/>
                <w:sz w:val="16"/>
                <w:szCs w:val="16"/>
              </w:rPr>
              <w:t>0</w:t>
            </w:r>
            <w:r w:rsidR="00D047C7" w:rsidRPr="00A31BA2">
              <w:rPr>
                <w:rFonts w:ascii="Lucida Sans" w:eastAsia="Lucida Sans" w:hAnsi="Lucida Sans" w:cs="Times New Roman"/>
                <w:i/>
                <w:sz w:val="16"/>
                <w:szCs w:val="16"/>
              </w:rPr>
              <w:t xml:space="preserve">00 Zeichen </w:t>
            </w:r>
            <w:r w:rsidR="00D047C7" w:rsidRPr="00A31BA2">
              <w:rPr>
                <w:rFonts w:ascii="Lucida Sans" w:eastAsia="Lucida Sans" w:hAnsi="Lucida Sans" w:cs="Times New Roman"/>
                <w:bCs/>
                <w:i/>
                <w:sz w:val="16"/>
                <w:szCs w:val="16"/>
              </w:rPr>
              <w:t>inkl. Leerzeichen</w:t>
            </w:r>
            <w:r w:rsidR="00D047C7" w:rsidRPr="00A31BA2">
              <w:rPr>
                <w:rFonts w:ascii="Lucida Sans" w:eastAsia="Lucida Sans" w:hAnsi="Lucida Sans" w:cs="Times New Roman"/>
                <w:i/>
                <w:sz w:val="16"/>
                <w:szCs w:val="16"/>
              </w:rPr>
              <w:t>)</w:t>
            </w:r>
            <w:r w:rsidR="00D047C7">
              <w:br/>
            </w:r>
            <w:r w:rsidR="00380C0C">
              <w:rPr>
                <w:bCs/>
                <w:sz w:val="16"/>
                <w:szCs w:val="16"/>
              </w:rPr>
              <w:t>Darlegung der t</w:t>
            </w:r>
            <w:r w:rsidR="005520F1" w:rsidRPr="005520F1">
              <w:rPr>
                <w:bCs/>
                <w:sz w:val="16"/>
                <w:szCs w:val="16"/>
              </w:rPr>
              <w:t>hematische</w:t>
            </w:r>
            <w:r w:rsidR="009A5AC7">
              <w:rPr>
                <w:bCs/>
                <w:sz w:val="16"/>
                <w:szCs w:val="16"/>
              </w:rPr>
              <w:t>n</w:t>
            </w:r>
            <w:r w:rsidR="005520F1" w:rsidRPr="005520F1">
              <w:rPr>
                <w:bCs/>
                <w:sz w:val="16"/>
                <w:szCs w:val="16"/>
              </w:rPr>
              <w:t xml:space="preserve"> Skalierbarkeit </w:t>
            </w:r>
            <w:r w:rsidR="005520F1">
              <w:rPr>
                <w:bCs/>
                <w:sz w:val="16"/>
                <w:szCs w:val="16"/>
              </w:rPr>
              <w:t xml:space="preserve">der </w:t>
            </w:r>
            <w:r w:rsidR="005520F1" w:rsidRPr="005520F1">
              <w:rPr>
                <w:bCs/>
                <w:sz w:val="16"/>
                <w:szCs w:val="16"/>
              </w:rPr>
              <w:t xml:space="preserve">Anschubfinanzierung </w:t>
            </w:r>
            <w:r w:rsidR="00D047C7">
              <w:rPr>
                <w:bCs/>
                <w:sz w:val="16"/>
                <w:szCs w:val="16"/>
              </w:rPr>
              <w:t xml:space="preserve">und </w:t>
            </w:r>
            <w:r w:rsidR="001A73D9">
              <w:rPr>
                <w:bCs/>
                <w:sz w:val="16"/>
                <w:szCs w:val="16"/>
              </w:rPr>
              <w:t>Angaben zu</w:t>
            </w:r>
            <w:r w:rsidR="00FB316D">
              <w:rPr>
                <w:bCs/>
                <w:sz w:val="16"/>
                <w:szCs w:val="16"/>
              </w:rPr>
              <w:t>m</w:t>
            </w:r>
            <w:r w:rsidR="001A73D9">
              <w:rPr>
                <w:bCs/>
                <w:sz w:val="16"/>
                <w:szCs w:val="16"/>
              </w:rPr>
              <w:t xml:space="preserve"> </w:t>
            </w:r>
            <w:r w:rsidR="005520F1" w:rsidRPr="005520F1">
              <w:rPr>
                <w:bCs/>
                <w:sz w:val="16"/>
                <w:szCs w:val="16"/>
              </w:rPr>
              <w:t>gepl</w:t>
            </w:r>
            <w:r w:rsidR="00D047C7">
              <w:rPr>
                <w:bCs/>
                <w:sz w:val="16"/>
                <w:szCs w:val="16"/>
              </w:rPr>
              <w:t>ante</w:t>
            </w:r>
            <w:r w:rsidR="00FB316D">
              <w:rPr>
                <w:bCs/>
                <w:sz w:val="16"/>
                <w:szCs w:val="16"/>
              </w:rPr>
              <w:t>n</w:t>
            </w:r>
            <w:r w:rsidR="005520F1" w:rsidRPr="005520F1">
              <w:rPr>
                <w:bCs/>
                <w:sz w:val="16"/>
                <w:szCs w:val="16"/>
              </w:rPr>
              <w:t xml:space="preserve"> </w:t>
            </w:r>
            <w:r w:rsidR="005520F1" w:rsidRPr="005520F1" w:rsidDel="00570C42">
              <w:rPr>
                <w:bCs/>
                <w:sz w:val="16"/>
                <w:szCs w:val="16"/>
              </w:rPr>
              <w:t>F</w:t>
            </w:r>
            <w:r w:rsidR="005520F1" w:rsidRPr="005520F1">
              <w:rPr>
                <w:bCs/>
                <w:sz w:val="16"/>
                <w:szCs w:val="16"/>
              </w:rPr>
              <w:t>olgeprojekt</w:t>
            </w:r>
            <w:r w:rsidR="00BD4B51">
              <w:rPr>
                <w:bCs/>
                <w:sz w:val="16"/>
                <w:szCs w:val="16"/>
              </w:rPr>
              <w:t>, u.a.</w:t>
            </w:r>
            <w:r w:rsidR="00FB316D">
              <w:rPr>
                <w:bCs/>
                <w:sz w:val="16"/>
                <w:szCs w:val="16"/>
              </w:rPr>
              <w:t xml:space="preserve"> </w:t>
            </w:r>
            <w:r w:rsidR="00BD4B51">
              <w:rPr>
                <w:bCs/>
                <w:sz w:val="16"/>
                <w:szCs w:val="16"/>
              </w:rPr>
              <w:t xml:space="preserve">mögliche Forschungsfragen oder Ziele, geplanter Beitrag zur Entwicklung, Pilotierung oder Evaluierung von </w:t>
            </w:r>
            <w:proofErr w:type="spellStart"/>
            <w:r w:rsidR="00BD4B51">
              <w:rPr>
                <w:bCs/>
                <w:sz w:val="16"/>
                <w:szCs w:val="16"/>
              </w:rPr>
              <w:t>C@h-Modellen</w:t>
            </w:r>
            <w:proofErr w:type="spellEnd"/>
            <w:r w:rsidR="00BD4B51">
              <w:rPr>
                <w:bCs/>
                <w:sz w:val="16"/>
                <w:szCs w:val="16"/>
              </w:rPr>
              <w:t xml:space="preserve">, </w:t>
            </w:r>
            <w:r w:rsidR="00FB316D">
              <w:rPr>
                <w:bCs/>
                <w:sz w:val="16"/>
                <w:szCs w:val="16"/>
              </w:rPr>
              <w:t>Förderagentur, angestrebtes Drittmittelvolumen</w:t>
            </w:r>
            <w:r w:rsidR="00FB316D" w:rsidDel="00BD4B51">
              <w:rPr>
                <w:bCs/>
                <w:sz w:val="16"/>
                <w:szCs w:val="16"/>
              </w:rPr>
              <w:t>,</w:t>
            </w:r>
            <w:r w:rsidR="00FB316D">
              <w:rPr>
                <w:bCs/>
                <w:sz w:val="16"/>
                <w:szCs w:val="16"/>
              </w:rPr>
              <w:t xml:space="preserve"> </w:t>
            </w:r>
            <w:r w:rsidR="000A3C2F">
              <w:rPr>
                <w:bCs/>
                <w:sz w:val="16"/>
                <w:szCs w:val="16"/>
              </w:rPr>
              <w:t xml:space="preserve">geplante </w:t>
            </w:r>
            <w:r w:rsidR="002C50DA">
              <w:rPr>
                <w:bCs/>
                <w:sz w:val="16"/>
                <w:szCs w:val="16"/>
              </w:rPr>
              <w:t>Projektleit</w:t>
            </w:r>
            <w:r w:rsidR="00B94D55">
              <w:rPr>
                <w:bCs/>
                <w:sz w:val="16"/>
                <w:szCs w:val="16"/>
              </w:rPr>
              <w:t xml:space="preserve">er*innen </w:t>
            </w:r>
            <w:r w:rsidR="00BD4B51">
              <w:rPr>
                <w:bCs/>
                <w:sz w:val="16"/>
                <w:szCs w:val="16"/>
              </w:rPr>
              <w:t xml:space="preserve">des </w:t>
            </w:r>
            <w:r w:rsidR="74E960D5" w:rsidRPr="49472FFF">
              <w:rPr>
                <w:sz w:val="16"/>
                <w:szCs w:val="16"/>
              </w:rPr>
              <w:t>F</w:t>
            </w:r>
            <w:r w:rsidR="5DF54BD5" w:rsidRPr="49472FFF">
              <w:rPr>
                <w:sz w:val="16"/>
                <w:szCs w:val="16"/>
              </w:rPr>
              <w:t>olgeprojekt</w:t>
            </w:r>
            <w:r w:rsidR="00BD4B51" w:rsidRPr="49472FFF">
              <w:rPr>
                <w:sz w:val="16"/>
                <w:szCs w:val="16"/>
              </w:rPr>
              <w:t>s.</w:t>
            </w:r>
          </w:p>
        </w:tc>
      </w:tr>
      <w:tr w:rsidR="00D2357F" w:rsidRPr="008F1B44" w14:paraId="448EF4C8" w14:textId="77777777" w:rsidTr="49472FFF">
        <w:trPr>
          <w:trHeight w:val="2225"/>
        </w:trPr>
        <w:tc>
          <w:tcPr>
            <w:tcW w:w="9304" w:type="dxa"/>
          </w:tcPr>
          <w:p w14:paraId="493D0253" w14:textId="77777777" w:rsidR="00D2357F" w:rsidRPr="00FE7955" w:rsidRDefault="00D2357F" w:rsidP="00FE7955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</w:p>
        </w:tc>
      </w:tr>
    </w:tbl>
    <w:p w14:paraId="4896FEAB" w14:textId="1099EADA" w:rsidR="008E42B8" w:rsidRDefault="008E42B8" w:rsidP="002D5637">
      <w:pPr>
        <w:spacing w:after="120"/>
      </w:pPr>
    </w:p>
    <w:tbl>
      <w:tblPr>
        <w:tblW w:w="9304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40" w:type="dxa"/>
          <w:left w:w="85" w:type="dxa"/>
          <w:bottom w:w="40" w:type="dxa"/>
          <w:right w:w="85" w:type="dxa"/>
        </w:tblCellMar>
        <w:tblLook w:val="01E0" w:firstRow="1" w:lastRow="1" w:firstColumn="1" w:lastColumn="1" w:noHBand="0" w:noVBand="0"/>
      </w:tblPr>
      <w:tblGrid>
        <w:gridCol w:w="3101"/>
        <w:gridCol w:w="1551"/>
        <w:gridCol w:w="1550"/>
        <w:gridCol w:w="3102"/>
      </w:tblGrid>
      <w:tr w:rsidR="003C3956" w:rsidRPr="008F1B44" w14:paraId="0B2D6BFF" w14:textId="77777777" w:rsidTr="49472FFF">
        <w:trPr>
          <w:trHeight w:val="340"/>
        </w:trPr>
        <w:tc>
          <w:tcPr>
            <w:tcW w:w="3101" w:type="dxa"/>
            <w:tcBorders>
              <w:top w:val="nil"/>
              <w:left w:val="nil"/>
              <w:right w:val="nil"/>
            </w:tcBorders>
            <w:shd w:val="clear" w:color="auto" w:fill="B7D4DE" w:themeFill="accent4" w:themeFillTint="99"/>
            <w:vAlign w:val="center"/>
          </w:tcPr>
          <w:p w14:paraId="067114A3" w14:textId="77777777" w:rsidR="00B76FAB" w:rsidRPr="003F5A03" w:rsidRDefault="00B76FAB" w:rsidP="00F0048D">
            <w:pPr>
              <w:spacing w:line="240" w:lineRule="auto"/>
              <w:rPr>
                <w:bCs/>
              </w:rPr>
            </w:pPr>
            <w:r>
              <w:rPr>
                <w:bCs/>
              </w:rPr>
              <w:t>Ort und Datum</w:t>
            </w:r>
          </w:p>
        </w:tc>
        <w:tc>
          <w:tcPr>
            <w:tcW w:w="3101" w:type="dxa"/>
            <w:gridSpan w:val="2"/>
            <w:tcBorders>
              <w:top w:val="nil"/>
              <w:left w:val="nil"/>
              <w:right w:val="nil"/>
            </w:tcBorders>
            <w:shd w:val="clear" w:color="auto" w:fill="B7D4DE" w:themeFill="accent4" w:themeFillTint="99"/>
            <w:vAlign w:val="center"/>
          </w:tcPr>
          <w:p w14:paraId="3B315E8C" w14:textId="77777777" w:rsidR="00B76FAB" w:rsidRPr="003F5A03" w:rsidRDefault="00B76FAB" w:rsidP="00F0048D">
            <w:pPr>
              <w:spacing w:line="240" w:lineRule="auto"/>
              <w:rPr>
                <w:bCs/>
              </w:rPr>
            </w:pPr>
          </w:p>
        </w:tc>
        <w:tc>
          <w:tcPr>
            <w:tcW w:w="3102" w:type="dxa"/>
            <w:tcBorders>
              <w:top w:val="nil"/>
              <w:left w:val="nil"/>
              <w:right w:val="nil"/>
            </w:tcBorders>
            <w:shd w:val="clear" w:color="auto" w:fill="B7D4DE" w:themeFill="accent4" w:themeFillTint="99"/>
            <w:vAlign w:val="center"/>
          </w:tcPr>
          <w:p w14:paraId="70050212" w14:textId="77777777" w:rsidR="00B76FAB" w:rsidRPr="003F5A03" w:rsidRDefault="00B76FAB" w:rsidP="00F0048D">
            <w:pPr>
              <w:spacing w:line="240" w:lineRule="auto"/>
              <w:rPr>
                <w:bCs/>
              </w:rPr>
            </w:pPr>
          </w:p>
        </w:tc>
      </w:tr>
      <w:tr w:rsidR="00B76FAB" w:rsidRPr="008F1B44" w14:paraId="2ECBF105" w14:textId="77777777" w:rsidTr="49472FFF">
        <w:trPr>
          <w:trHeight w:val="602"/>
        </w:trPr>
        <w:tc>
          <w:tcPr>
            <w:tcW w:w="9304" w:type="dxa"/>
            <w:gridSpan w:val="4"/>
          </w:tcPr>
          <w:p w14:paraId="6894C810" w14:textId="77777777" w:rsidR="00B76FAB" w:rsidRDefault="00B76FAB" w:rsidP="00F0048D">
            <w:pPr>
              <w:spacing w:line="240" w:lineRule="auto"/>
              <w:rPr>
                <w:b/>
              </w:rPr>
            </w:pPr>
          </w:p>
        </w:tc>
      </w:tr>
      <w:tr w:rsidR="00B76FAB" w:rsidRPr="008F1B44" w14:paraId="6C0B6335" w14:textId="77777777" w:rsidTr="49472FFF">
        <w:trPr>
          <w:trHeight w:val="570"/>
        </w:trPr>
        <w:tc>
          <w:tcPr>
            <w:tcW w:w="4652" w:type="dxa"/>
            <w:gridSpan w:val="2"/>
          </w:tcPr>
          <w:p w14:paraId="60EA132C" w14:textId="28A3B8BB" w:rsidR="00B76FAB" w:rsidRPr="00162BC2" w:rsidRDefault="00162BC2" w:rsidP="00F0048D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/>
                <w:bCs/>
              </w:rPr>
            </w:pPr>
            <w:r w:rsidRPr="00162BC2">
              <w:rPr>
                <w:bCs/>
              </w:rPr>
              <w:t xml:space="preserve">Unterschrift </w:t>
            </w:r>
            <w:r w:rsidR="00F00636" w:rsidRPr="00F00636">
              <w:rPr>
                <w:bCs/>
              </w:rPr>
              <w:t xml:space="preserve">Projektleiter*in Konsortium </w:t>
            </w:r>
          </w:p>
        </w:tc>
        <w:tc>
          <w:tcPr>
            <w:tcW w:w="4652" w:type="dxa"/>
            <w:gridSpan w:val="2"/>
          </w:tcPr>
          <w:p w14:paraId="0EEE6E55" w14:textId="77777777" w:rsidR="00B76FAB" w:rsidRPr="00E532FE" w:rsidRDefault="00B76FAB" w:rsidP="00F0048D">
            <w:pPr>
              <w:spacing w:line="240" w:lineRule="auto"/>
              <w:rPr>
                <w:bCs/>
              </w:rPr>
            </w:pPr>
            <w:r>
              <w:rPr>
                <w:bCs/>
              </w:rPr>
              <w:t>Unterschrift</w:t>
            </w:r>
          </w:p>
        </w:tc>
      </w:tr>
      <w:tr w:rsidR="00B76FAB" w:rsidRPr="008F1B44" w14:paraId="70D92ADC" w14:textId="77777777" w:rsidTr="49472FFF">
        <w:trPr>
          <w:trHeight w:val="991"/>
        </w:trPr>
        <w:tc>
          <w:tcPr>
            <w:tcW w:w="4652" w:type="dxa"/>
            <w:gridSpan w:val="2"/>
          </w:tcPr>
          <w:p w14:paraId="0BE9C82A" w14:textId="604F83EE" w:rsidR="00B76FAB" w:rsidRPr="00770330" w:rsidRDefault="00904E3D" w:rsidP="00F0048D">
            <w:pPr>
              <w:pStyle w:val="TableofFigures"/>
              <w:pBdr>
                <w:bottom w:val="none" w:sz="0" w:space="0" w:color="auto"/>
                <w:between w:val="none" w:sz="0" w:space="0" w:color="auto"/>
              </w:pBd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Zweitunterschrift (gem. Unterschriftenregelung der </w:t>
            </w:r>
            <w:r w:rsidR="001F2C16">
              <w:rPr>
                <w:bCs/>
              </w:rPr>
              <w:t>Institution des</w:t>
            </w:r>
            <w:r w:rsidR="1A936FD5">
              <w:t>/</w:t>
            </w:r>
            <w:r w:rsidR="001F2C16">
              <w:rPr>
                <w:bCs/>
              </w:rPr>
              <w:t>der Projektleiter*in)</w:t>
            </w:r>
          </w:p>
        </w:tc>
        <w:tc>
          <w:tcPr>
            <w:tcW w:w="4652" w:type="dxa"/>
            <w:gridSpan w:val="2"/>
          </w:tcPr>
          <w:p w14:paraId="22B0B9EB" w14:textId="77777777" w:rsidR="00B76FAB" w:rsidRDefault="00B76FAB" w:rsidP="00F0048D">
            <w:pPr>
              <w:spacing w:line="240" w:lineRule="auto"/>
              <w:rPr>
                <w:bCs/>
              </w:rPr>
            </w:pPr>
            <w:r>
              <w:rPr>
                <w:bCs/>
              </w:rPr>
              <w:t>Unterschrift</w:t>
            </w:r>
          </w:p>
        </w:tc>
      </w:tr>
    </w:tbl>
    <w:p w14:paraId="02276981" w14:textId="77777777" w:rsidR="00515EE3" w:rsidRDefault="00515EE3" w:rsidP="006B734C">
      <w:pPr>
        <w:pStyle w:val="TableofFigures"/>
        <w:pBdr>
          <w:bottom w:val="none" w:sz="0" w:space="0" w:color="auto"/>
          <w:between w:val="none" w:sz="0" w:space="0" w:color="auto"/>
        </w:pBdr>
        <w:tabs>
          <w:tab w:val="clear" w:pos="5387"/>
        </w:tabs>
        <w:spacing w:after="160" w:line="259" w:lineRule="auto"/>
      </w:pPr>
    </w:p>
    <w:sectPr w:rsidR="00515EE3" w:rsidSect="00592E4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495" w:right="1004" w:bottom="1077" w:left="1446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E6A95" w14:textId="77777777" w:rsidR="002F446F" w:rsidRDefault="002F446F" w:rsidP="00DD29EF">
      <w:pPr>
        <w:spacing w:line="240" w:lineRule="auto"/>
      </w:pPr>
      <w:r>
        <w:separator/>
      </w:r>
    </w:p>
  </w:endnote>
  <w:endnote w:type="continuationSeparator" w:id="0">
    <w:p w14:paraId="0056C4DF" w14:textId="77777777" w:rsidR="002F446F" w:rsidRDefault="002F446F" w:rsidP="00DD29EF">
      <w:pPr>
        <w:spacing w:line="240" w:lineRule="auto"/>
      </w:pPr>
      <w:r>
        <w:continuationSeparator/>
      </w:r>
    </w:p>
  </w:endnote>
  <w:endnote w:type="continuationNotice" w:id="1">
    <w:p w14:paraId="60930951" w14:textId="77777777" w:rsidR="002F446F" w:rsidRDefault="002F446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yant Pro Regular Alternate">
    <w:altName w:val="Times New Roman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6A554" w14:textId="77777777" w:rsidR="00283B33" w:rsidRDefault="00283B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5309E" w14:textId="77777777" w:rsidR="00F42C19" w:rsidRPr="006F0CC1" w:rsidRDefault="00F42C19" w:rsidP="00F42C19">
    <w:pPr>
      <w:pStyle w:val="Footer"/>
      <w:tabs>
        <w:tab w:val="clear" w:pos="9072"/>
        <w:tab w:val="right" w:pos="9456"/>
      </w:tabs>
      <w:rPr>
        <w:sz w:val="16"/>
        <w:lang w:val="fr-CH"/>
      </w:rPr>
    </w:pPr>
    <w:r w:rsidRPr="006F0CC1">
      <w:rPr>
        <w:color w:val="697D91"/>
        <w:sz w:val="16"/>
        <w:lang w:val="fr-CH"/>
      </w:rPr>
      <w:t xml:space="preserve">Berner </w:t>
    </w:r>
    <w:proofErr w:type="spellStart"/>
    <w:r w:rsidRPr="006F0CC1">
      <w:rPr>
        <w:color w:val="697D91"/>
        <w:sz w:val="16"/>
        <w:lang w:val="fr-CH"/>
      </w:rPr>
      <w:t>Fachhochschule</w:t>
    </w:r>
    <w:proofErr w:type="spellEnd"/>
    <w:r w:rsidRPr="006F0CC1">
      <w:rPr>
        <w:color w:val="697D91"/>
        <w:sz w:val="16"/>
        <w:lang w:val="fr-CH"/>
      </w:rPr>
      <w:t xml:space="preserve"> | </w:t>
    </w:r>
    <w:r w:rsidRPr="00B25A35">
      <w:rPr>
        <w:color w:val="697D91"/>
        <w:sz w:val="16"/>
        <w:lang w:val="fr-CH"/>
      </w:rPr>
      <w:t>Haute école spécialisée bernoise</w:t>
    </w:r>
    <w:r w:rsidRPr="006F0CC1">
      <w:rPr>
        <w:color w:val="697D91"/>
        <w:sz w:val="16"/>
        <w:lang w:val="fr-CH"/>
      </w:rPr>
      <w:t xml:space="preserve"> | Bern </w:t>
    </w:r>
    <w:proofErr w:type="spellStart"/>
    <w:r w:rsidRPr="006F0CC1">
      <w:rPr>
        <w:color w:val="697D91"/>
        <w:sz w:val="16"/>
        <w:lang w:val="fr-CH"/>
      </w:rPr>
      <w:t>University</w:t>
    </w:r>
    <w:proofErr w:type="spellEnd"/>
    <w:r w:rsidRPr="006F0CC1">
      <w:rPr>
        <w:color w:val="697D91"/>
        <w:sz w:val="16"/>
        <w:lang w:val="fr-CH"/>
      </w:rPr>
      <w:t xml:space="preserve"> of </w:t>
    </w:r>
    <w:proofErr w:type="spellStart"/>
    <w:r w:rsidRPr="006F0CC1">
      <w:rPr>
        <w:color w:val="697D91"/>
        <w:sz w:val="16"/>
        <w:lang w:val="fr-CH"/>
      </w:rPr>
      <w:t>Applied</w:t>
    </w:r>
    <w:proofErr w:type="spellEnd"/>
    <w:r w:rsidRPr="006F0CC1">
      <w:rPr>
        <w:color w:val="697D91"/>
        <w:sz w:val="16"/>
        <w:lang w:val="fr-CH"/>
      </w:rPr>
      <w:t xml:space="preserve"> Sciences</w:t>
    </w:r>
    <w:r w:rsidRPr="006F0CC1">
      <w:rPr>
        <w:color w:val="697D91"/>
        <w:sz w:val="16"/>
        <w:lang w:val="fr-CH"/>
      </w:rPr>
      <w:tab/>
      <w:t xml:space="preserve">Seite </w:t>
    </w:r>
    <w:r w:rsidRPr="00B25A35">
      <w:rPr>
        <w:color w:val="697D91"/>
        <w:sz w:val="16"/>
      </w:rPr>
      <w:fldChar w:fldCharType="begin"/>
    </w:r>
    <w:r w:rsidRPr="006F0CC1">
      <w:rPr>
        <w:color w:val="697D91"/>
        <w:sz w:val="16"/>
        <w:lang w:val="fr-CH"/>
      </w:rPr>
      <w:instrText xml:space="preserve"> PAGE   \* MERGEFORMAT </w:instrText>
    </w:r>
    <w:r w:rsidRPr="00B25A35">
      <w:rPr>
        <w:color w:val="697D91"/>
        <w:sz w:val="16"/>
      </w:rPr>
      <w:fldChar w:fldCharType="separate"/>
    </w:r>
    <w:r w:rsidR="00B25A35" w:rsidRPr="006F0CC1">
      <w:rPr>
        <w:noProof/>
        <w:color w:val="697D91"/>
        <w:sz w:val="16"/>
        <w:lang w:val="fr-CH"/>
      </w:rPr>
      <w:t>1</w:t>
    </w:r>
    <w:r w:rsidRPr="00B25A35">
      <w:rPr>
        <w:color w:val="697D91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4C0E8" w14:textId="77777777" w:rsidR="00283B33" w:rsidRDefault="00283B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B0056" w14:textId="77777777" w:rsidR="002F446F" w:rsidRDefault="002F446F" w:rsidP="00DD29EF">
      <w:pPr>
        <w:spacing w:line="240" w:lineRule="auto"/>
      </w:pPr>
      <w:r>
        <w:separator/>
      </w:r>
    </w:p>
  </w:footnote>
  <w:footnote w:type="continuationSeparator" w:id="0">
    <w:p w14:paraId="43473FCD" w14:textId="77777777" w:rsidR="002F446F" w:rsidRDefault="002F446F" w:rsidP="00DD29EF">
      <w:pPr>
        <w:spacing w:line="240" w:lineRule="auto"/>
      </w:pPr>
      <w:r>
        <w:continuationSeparator/>
      </w:r>
    </w:p>
  </w:footnote>
  <w:footnote w:type="continuationNotice" w:id="1">
    <w:p w14:paraId="5D856152" w14:textId="77777777" w:rsidR="002F446F" w:rsidRDefault="002F446F">
      <w:pPr>
        <w:spacing w:line="240" w:lineRule="auto"/>
      </w:pPr>
    </w:p>
  </w:footnote>
  <w:footnote w:id="2">
    <w:p w14:paraId="41B3F020" w14:textId="119BA804" w:rsidR="001D6E46" w:rsidRDefault="001D6E46" w:rsidP="00F13941">
      <w:pPr>
        <w:pStyle w:val="FootnoteText"/>
        <w:tabs>
          <w:tab w:val="clear" w:pos="227"/>
        </w:tabs>
        <w:spacing w:line="240" w:lineRule="auto"/>
        <w:ind w:left="142" w:hanging="142"/>
      </w:pPr>
      <w:r>
        <w:rPr>
          <w:rStyle w:val="FootnoteReference"/>
        </w:rPr>
        <w:footnoteRef/>
      </w:r>
      <w:r w:rsidR="39BA56F8">
        <w:t xml:space="preserve"> </w:t>
      </w:r>
      <w:r>
        <w:tab/>
      </w:r>
      <w:r w:rsidR="39BA56F8" w:rsidRPr="006C192A">
        <w:t>Pro Projekt kann ein Betrag von max. CHF 5</w:t>
      </w:r>
      <w:r w:rsidR="007707F8">
        <w:t>0</w:t>
      </w:r>
      <w:r w:rsidR="39BA56F8" w:rsidRPr="006C192A">
        <w:t>'000 beantragt werden</w:t>
      </w:r>
      <w:r w:rsidR="00E93BF0">
        <w:t>.</w:t>
      </w:r>
      <w:r w:rsidR="001173CB">
        <w:t xml:space="preserve"> </w:t>
      </w:r>
      <w:r w:rsidR="39BA56F8">
        <w:t>Die einzelnen Aufwände sind in der Projektplanung (im Budget) klar auszuweisen.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78539" w14:textId="77777777" w:rsidR="00283B33" w:rsidRDefault="00283B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6CC61" w14:textId="77777777" w:rsidR="00DD29EF" w:rsidRDefault="00DD29EF">
    <w:pPr>
      <w:pStyle w:val="Header"/>
    </w:pPr>
    <w:r>
      <w:rPr>
        <w:noProof/>
        <w:lang w:eastAsia="de-CH"/>
      </w:rPr>
      <w:drawing>
        <wp:anchor distT="0" distB="0" distL="114300" distR="114300" simplePos="0" relativeHeight="251658241" behindDoc="0" locked="1" layoutInCell="1" allowOverlap="1" wp14:anchorId="787F8BEF" wp14:editId="50284B3B">
          <wp:simplePos x="0" y="0"/>
          <wp:positionH relativeFrom="page">
            <wp:posOffset>875030</wp:posOffset>
          </wp:positionH>
          <wp:positionV relativeFrom="page">
            <wp:posOffset>417830</wp:posOffset>
          </wp:positionV>
          <wp:extent cx="511200" cy="756000"/>
          <wp:effectExtent l="0" t="0" r="0" b="6350"/>
          <wp:wrapNone/>
          <wp:docPr id="3" name="Grafik 3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2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58240" behindDoc="0" locked="1" layoutInCell="1" allowOverlap="1" wp14:anchorId="34DAF691" wp14:editId="4F31F43D">
          <wp:simplePos x="0" y="0"/>
          <wp:positionH relativeFrom="page">
            <wp:posOffset>875030</wp:posOffset>
          </wp:positionH>
          <wp:positionV relativeFrom="page">
            <wp:posOffset>417830</wp:posOffset>
          </wp:positionV>
          <wp:extent cx="511200" cy="756000"/>
          <wp:effectExtent l="0" t="0" r="0" b="635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2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68206" w14:textId="77777777" w:rsidR="00283B33" w:rsidRDefault="00283B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420C28F0"/>
    <w:lvl w:ilvl="0">
      <w:start w:val="1"/>
      <w:numFmt w:val="bullet"/>
      <w:pStyle w:val="ListBullet5"/>
      <w:lvlText w:val="–"/>
      <w:lvlJc w:val="left"/>
      <w:pPr>
        <w:tabs>
          <w:tab w:val="num" w:pos="1247"/>
        </w:tabs>
        <w:ind w:left="1247" w:hanging="226"/>
      </w:pPr>
      <w:rPr>
        <w:rFonts w:ascii="Bryant Pro Regular Alternate" w:hAnsi="Bryant Pro Regular Alternate" w:hint="default"/>
      </w:rPr>
    </w:lvl>
  </w:abstractNum>
  <w:abstractNum w:abstractNumId="1" w15:restartNumberingAfterBreak="0">
    <w:nsid w:val="FFFFFF81"/>
    <w:multiLevelType w:val="singleLevel"/>
    <w:tmpl w:val="B24EE49A"/>
    <w:lvl w:ilvl="0">
      <w:start w:val="1"/>
      <w:numFmt w:val="bullet"/>
      <w:pStyle w:val="ListBullet4"/>
      <w:lvlText w:val="–"/>
      <w:lvlJc w:val="left"/>
      <w:pPr>
        <w:tabs>
          <w:tab w:val="num" w:pos="1021"/>
        </w:tabs>
        <w:ind w:left="1021" w:hanging="227"/>
      </w:pPr>
      <w:rPr>
        <w:rFonts w:ascii="Bryant Pro Regular Alternate" w:hAnsi="Bryant Pro Regular Alternate" w:hint="default"/>
      </w:rPr>
    </w:lvl>
  </w:abstractNum>
  <w:abstractNum w:abstractNumId="2" w15:restartNumberingAfterBreak="0">
    <w:nsid w:val="FFFFFF82"/>
    <w:multiLevelType w:val="singleLevel"/>
    <w:tmpl w:val="C31E0340"/>
    <w:lvl w:ilvl="0">
      <w:start w:val="1"/>
      <w:numFmt w:val="bullet"/>
      <w:pStyle w:val="ListBullet3"/>
      <w:lvlText w:val="–"/>
      <w:lvlJc w:val="left"/>
      <w:pPr>
        <w:tabs>
          <w:tab w:val="num" w:pos="794"/>
        </w:tabs>
        <w:ind w:left="794" w:hanging="228"/>
      </w:pPr>
      <w:rPr>
        <w:rFonts w:ascii="Bryant Pro Regular Alternate" w:hAnsi="Bryant Pro Regular Alternate" w:hint="default"/>
      </w:rPr>
    </w:lvl>
  </w:abstractNum>
  <w:abstractNum w:abstractNumId="3" w15:restartNumberingAfterBreak="0">
    <w:nsid w:val="FFFFFF83"/>
    <w:multiLevelType w:val="singleLevel"/>
    <w:tmpl w:val="364686D8"/>
    <w:lvl w:ilvl="0">
      <w:start w:val="1"/>
      <w:numFmt w:val="bullet"/>
      <w:pStyle w:val="ListBullet2"/>
      <w:lvlText w:val="–"/>
      <w:lvlJc w:val="left"/>
      <w:pPr>
        <w:tabs>
          <w:tab w:val="num" w:pos="567"/>
        </w:tabs>
        <w:ind w:left="567" w:hanging="227"/>
      </w:pPr>
      <w:rPr>
        <w:rFonts w:ascii="Bryant Pro Regular Alternate" w:hAnsi="Bryant Pro Regular Alternate" w:hint="default"/>
      </w:rPr>
    </w:lvl>
  </w:abstractNum>
  <w:abstractNum w:abstractNumId="4" w15:restartNumberingAfterBreak="0">
    <w:nsid w:val="FFFFFF89"/>
    <w:multiLevelType w:val="singleLevel"/>
    <w:tmpl w:val="33BADBA0"/>
    <w:lvl w:ilvl="0">
      <w:start w:val="1"/>
      <w:numFmt w:val="bullet"/>
      <w:pStyle w:val="ListBullet"/>
      <w:lvlText w:val="–"/>
      <w:lvlJc w:val="left"/>
      <w:pPr>
        <w:tabs>
          <w:tab w:val="num" w:pos="284"/>
        </w:tabs>
        <w:ind w:left="284" w:hanging="284"/>
      </w:pPr>
      <w:rPr>
        <w:rFonts w:ascii="Bryant Pro Regular Alternate" w:hAnsi="Bryant Pro Regular Alternate" w:hint="default"/>
      </w:rPr>
    </w:lvl>
  </w:abstractNum>
  <w:abstractNum w:abstractNumId="5" w15:restartNumberingAfterBreak="0">
    <w:nsid w:val="0CCD4115"/>
    <w:multiLevelType w:val="hybridMultilevel"/>
    <w:tmpl w:val="5860AE1A"/>
    <w:lvl w:ilvl="0" w:tplc="3104AC6E">
      <w:start w:val="1"/>
      <w:numFmt w:val="bullet"/>
      <w:lvlText w:val="▶"/>
      <w:lvlJc w:val="left"/>
      <w:pPr>
        <w:ind w:left="720" w:hanging="360"/>
      </w:pPr>
      <w:rPr>
        <w:rFonts w:ascii="MS Gothic" w:eastAsia="MS Gothic" w:hAnsi="MS Gothic" w:hint="eastAsia"/>
        <w:color w:val="FFC000"/>
        <w:sz w:val="16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2308E"/>
    <w:multiLevelType w:val="multilevel"/>
    <w:tmpl w:val="FA565E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B045B3"/>
    <w:multiLevelType w:val="multilevel"/>
    <w:tmpl w:val="305C9C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C66E72"/>
    <w:multiLevelType w:val="multilevel"/>
    <w:tmpl w:val="D52698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4D0DA8"/>
    <w:multiLevelType w:val="hybridMultilevel"/>
    <w:tmpl w:val="4FF6F874"/>
    <w:lvl w:ilvl="0" w:tplc="08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7A80646"/>
    <w:multiLevelType w:val="multilevel"/>
    <w:tmpl w:val="74623C70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  <w:b w:val="0"/>
        <w:i w:val="0"/>
        <w:vanish w:val="0"/>
        <w:color w:val="auto"/>
        <w:sz w:val="28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1" w15:restartNumberingAfterBreak="0">
    <w:nsid w:val="2A1528C0"/>
    <w:multiLevelType w:val="hybridMultilevel"/>
    <w:tmpl w:val="513CC80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780013F2">
      <w:start w:val="1"/>
      <w:numFmt w:val="lowerLetter"/>
      <w:lvlText w:val="%2."/>
      <w:lvlJc w:val="left"/>
      <w:pPr>
        <w:ind w:left="1353" w:hanging="360"/>
      </w:pPr>
      <w:rPr>
        <w:b w:val="0"/>
        <w:bCs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90989"/>
    <w:multiLevelType w:val="hybridMultilevel"/>
    <w:tmpl w:val="14904A9A"/>
    <w:lvl w:ilvl="0" w:tplc="3104AC6E">
      <w:start w:val="1"/>
      <w:numFmt w:val="bullet"/>
      <w:lvlText w:val="▶"/>
      <w:lvlJc w:val="left"/>
      <w:pPr>
        <w:ind w:left="948" w:hanging="360"/>
      </w:pPr>
      <w:rPr>
        <w:rFonts w:ascii="MS Gothic" w:eastAsia="MS Gothic" w:hAnsi="MS Gothic" w:hint="eastAsia"/>
        <w:color w:val="FFC000"/>
        <w:sz w:val="16"/>
        <w:lang w:val="de-CH"/>
      </w:rPr>
    </w:lvl>
    <w:lvl w:ilvl="1" w:tplc="08070003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13" w15:restartNumberingAfterBreak="0">
    <w:nsid w:val="34C80FEA"/>
    <w:multiLevelType w:val="hybridMultilevel"/>
    <w:tmpl w:val="5C0235B6"/>
    <w:lvl w:ilvl="0" w:tplc="ADBEEB10">
      <w:start w:val="6"/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A5B34"/>
    <w:multiLevelType w:val="multilevel"/>
    <w:tmpl w:val="359852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3F7338"/>
    <w:multiLevelType w:val="multilevel"/>
    <w:tmpl w:val="7682CBCE"/>
    <w:lvl w:ilvl="0">
      <w:start w:val="1"/>
      <w:numFmt w:val="decimal"/>
      <w:pStyle w:val="Nummerierung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22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94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3"/>
        </w:tabs>
        <w:ind w:left="453" w:hanging="453"/>
      </w:pPr>
      <w:rPr>
        <w:rFonts w:hint="default"/>
      </w:rPr>
    </w:lvl>
  </w:abstractNum>
  <w:abstractNum w:abstractNumId="16" w15:restartNumberingAfterBreak="0">
    <w:nsid w:val="46155ADD"/>
    <w:multiLevelType w:val="hybridMultilevel"/>
    <w:tmpl w:val="D906427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0311FF"/>
    <w:multiLevelType w:val="hybridMultilevel"/>
    <w:tmpl w:val="AE5A520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52341"/>
    <w:multiLevelType w:val="hybridMultilevel"/>
    <w:tmpl w:val="89CE49D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C7E1A"/>
    <w:multiLevelType w:val="hybridMultilevel"/>
    <w:tmpl w:val="F21CB76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C33F3"/>
    <w:multiLevelType w:val="hybridMultilevel"/>
    <w:tmpl w:val="37CE63E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BF34C6"/>
    <w:multiLevelType w:val="hybridMultilevel"/>
    <w:tmpl w:val="513CC808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062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80268565">
    <w:abstractNumId w:val="4"/>
  </w:num>
  <w:num w:numId="2" w16cid:durableId="529537364">
    <w:abstractNumId w:val="4"/>
  </w:num>
  <w:num w:numId="3" w16cid:durableId="1597639734">
    <w:abstractNumId w:val="3"/>
  </w:num>
  <w:num w:numId="4" w16cid:durableId="1725835845">
    <w:abstractNumId w:val="3"/>
  </w:num>
  <w:num w:numId="5" w16cid:durableId="1674913280">
    <w:abstractNumId w:val="2"/>
  </w:num>
  <w:num w:numId="6" w16cid:durableId="2143233611">
    <w:abstractNumId w:val="2"/>
  </w:num>
  <w:num w:numId="7" w16cid:durableId="942344427">
    <w:abstractNumId w:val="1"/>
  </w:num>
  <w:num w:numId="8" w16cid:durableId="62920770">
    <w:abstractNumId w:val="1"/>
  </w:num>
  <w:num w:numId="9" w16cid:durableId="2125538402">
    <w:abstractNumId w:val="0"/>
  </w:num>
  <w:num w:numId="10" w16cid:durableId="1051272756">
    <w:abstractNumId w:val="0"/>
  </w:num>
  <w:num w:numId="11" w16cid:durableId="917594927">
    <w:abstractNumId w:val="15"/>
  </w:num>
  <w:num w:numId="12" w16cid:durableId="1193225866">
    <w:abstractNumId w:val="10"/>
  </w:num>
  <w:num w:numId="13" w16cid:durableId="1463696832">
    <w:abstractNumId w:val="10"/>
  </w:num>
  <w:num w:numId="14" w16cid:durableId="2036497175">
    <w:abstractNumId w:val="10"/>
  </w:num>
  <w:num w:numId="15" w16cid:durableId="1021013020">
    <w:abstractNumId w:val="10"/>
  </w:num>
  <w:num w:numId="16" w16cid:durableId="864174019">
    <w:abstractNumId w:val="10"/>
  </w:num>
  <w:num w:numId="17" w16cid:durableId="1966151749">
    <w:abstractNumId w:val="4"/>
  </w:num>
  <w:num w:numId="18" w16cid:durableId="1939210452">
    <w:abstractNumId w:val="15"/>
  </w:num>
  <w:num w:numId="19" w16cid:durableId="622224396">
    <w:abstractNumId w:val="10"/>
  </w:num>
  <w:num w:numId="20" w16cid:durableId="264701558">
    <w:abstractNumId w:val="10"/>
  </w:num>
  <w:num w:numId="21" w16cid:durableId="1660187240">
    <w:abstractNumId w:val="10"/>
  </w:num>
  <w:num w:numId="22" w16cid:durableId="1945527681">
    <w:abstractNumId w:val="10"/>
  </w:num>
  <w:num w:numId="23" w16cid:durableId="469252853">
    <w:abstractNumId w:val="5"/>
  </w:num>
  <w:num w:numId="24" w16cid:durableId="1631082893">
    <w:abstractNumId w:val="11"/>
  </w:num>
  <w:num w:numId="25" w16cid:durableId="56586631">
    <w:abstractNumId w:val="12"/>
  </w:num>
  <w:num w:numId="26" w16cid:durableId="181823586">
    <w:abstractNumId w:val="20"/>
  </w:num>
  <w:num w:numId="27" w16cid:durableId="1834833112">
    <w:abstractNumId w:val="9"/>
  </w:num>
  <w:num w:numId="28" w16cid:durableId="550966008">
    <w:abstractNumId w:val="19"/>
  </w:num>
  <w:num w:numId="29" w16cid:durableId="146822112">
    <w:abstractNumId w:val="16"/>
  </w:num>
  <w:num w:numId="30" w16cid:durableId="1077097857">
    <w:abstractNumId w:val="13"/>
  </w:num>
  <w:num w:numId="31" w16cid:durableId="1033192179">
    <w:abstractNumId w:val="7"/>
  </w:num>
  <w:num w:numId="32" w16cid:durableId="708146692">
    <w:abstractNumId w:val="14"/>
  </w:num>
  <w:num w:numId="33" w16cid:durableId="1405838456">
    <w:abstractNumId w:val="6"/>
  </w:num>
  <w:num w:numId="34" w16cid:durableId="1487284707">
    <w:abstractNumId w:val="8"/>
  </w:num>
  <w:num w:numId="35" w16cid:durableId="1146628276">
    <w:abstractNumId w:val="21"/>
  </w:num>
  <w:num w:numId="36" w16cid:durableId="649988571">
    <w:abstractNumId w:val="18"/>
  </w:num>
  <w:num w:numId="37" w16cid:durableId="4009508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CC1"/>
    <w:rsid w:val="00001782"/>
    <w:rsid w:val="00004154"/>
    <w:rsid w:val="0000514E"/>
    <w:rsid w:val="00007B29"/>
    <w:rsid w:val="00010409"/>
    <w:rsid w:val="0001197E"/>
    <w:rsid w:val="00014878"/>
    <w:rsid w:val="0001519A"/>
    <w:rsid w:val="000154F1"/>
    <w:rsid w:val="00016BCE"/>
    <w:rsid w:val="00020325"/>
    <w:rsid w:val="000360D7"/>
    <w:rsid w:val="00036A1B"/>
    <w:rsid w:val="000432C4"/>
    <w:rsid w:val="0004492F"/>
    <w:rsid w:val="00044C0B"/>
    <w:rsid w:val="00045742"/>
    <w:rsid w:val="00047841"/>
    <w:rsid w:val="00054B32"/>
    <w:rsid w:val="00055AD0"/>
    <w:rsid w:val="00055EAE"/>
    <w:rsid w:val="0006142B"/>
    <w:rsid w:val="00061D4F"/>
    <w:rsid w:val="00063491"/>
    <w:rsid w:val="00063C23"/>
    <w:rsid w:val="0007081B"/>
    <w:rsid w:val="00072122"/>
    <w:rsid w:val="00073349"/>
    <w:rsid w:val="0007410C"/>
    <w:rsid w:val="00076BDA"/>
    <w:rsid w:val="00077F4F"/>
    <w:rsid w:val="00082123"/>
    <w:rsid w:val="00084D64"/>
    <w:rsid w:val="00085A00"/>
    <w:rsid w:val="00090308"/>
    <w:rsid w:val="00091167"/>
    <w:rsid w:val="00092F31"/>
    <w:rsid w:val="000936B1"/>
    <w:rsid w:val="000A0E61"/>
    <w:rsid w:val="000A3C2F"/>
    <w:rsid w:val="000B285A"/>
    <w:rsid w:val="000B6C90"/>
    <w:rsid w:val="000B7063"/>
    <w:rsid w:val="000C1D3E"/>
    <w:rsid w:val="000C20CB"/>
    <w:rsid w:val="000C6108"/>
    <w:rsid w:val="000D3B07"/>
    <w:rsid w:val="000F4705"/>
    <w:rsid w:val="000F6858"/>
    <w:rsid w:val="0010294F"/>
    <w:rsid w:val="00102B00"/>
    <w:rsid w:val="0010380B"/>
    <w:rsid w:val="00104EE0"/>
    <w:rsid w:val="0010555A"/>
    <w:rsid w:val="00107823"/>
    <w:rsid w:val="00110431"/>
    <w:rsid w:val="00114F12"/>
    <w:rsid w:val="00116B6D"/>
    <w:rsid w:val="001173CB"/>
    <w:rsid w:val="0012075F"/>
    <w:rsid w:val="00120956"/>
    <w:rsid w:val="00121165"/>
    <w:rsid w:val="001213B7"/>
    <w:rsid w:val="00122020"/>
    <w:rsid w:val="001248EE"/>
    <w:rsid w:val="00124DC8"/>
    <w:rsid w:val="0012770C"/>
    <w:rsid w:val="00127F26"/>
    <w:rsid w:val="00131140"/>
    <w:rsid w:val="001323CB"/>
    <w:rsid w:val="001334E7"/>
    <w:rsid w:val="00133B56"/>
    <w:rsid w:val="001340DD"/>
    <w:rsid w:val="0013431F"/>
    <w:rsid w:val="001353B2"/>
    <w:rsid w:val="00135A67"/>
    <w:rsid w:val="001363F6"/>
    <w:rsid w:val="00136E78"/>
    <w:rsid w:val="00136F03"/>
    <w:rsid w:val="001372F5"/>
    <w:rsid w:val="0014071A"/>
    <w:rsid w:val="00140971"/>
    <w:rsid w:val="00150DC5"/>
    <w:rsid w:val="0015379C"/>
    <w:rsid w:val="001547A9"/>
    <w:rsid w:val="00154B0C"/>
    <w:rsid w:val="00155FD0"/>
    <w:rsid w:val="00160EE2"/>
    <w:rsid w:val="00162303"/>
    <w:rsid w:val="00162B80"/>
    <w:rsid w:val="00162BC2"/>
    <w:rsid w:val="00162F6E"/>
    <w:rsid w:val="00164517"/>
    <w:rsid w:val="001658A1"/>
    <w:rsid w:val="00166B7C"/>
    <w:rsid w:val="001700D5"/>
    <w:rsid w:val="00171DD7"/>
    <w:rsid w:val="00172036"/>
    <w:rsid w:val="0017282B"/>
    <w:rsid w:val="00175D37"/>
    <w:rsid w:val="00176445"/>
    <w:rsid w:val="00184A56"/>
    <w:rsid w:val="0019687F"/>
    <w:rsid w:val="00197FFD"/>
    <w:rsid w:val="001A72A3"/>
    <w:rsid w:val="001A73D9"/>
    <w:rsid w:val="001B1C79"/>
    <w:rsid w:val="001B41B6"/>
    <w:rsid w:val="001B6E9E"/>
    <w:rsid w:val="001C0651"/>
    <w:rsid w:val="001C759E"/>
    <w:rsid w:val="001D2C1E"/>
    <w:rsid w:val="001D2DDA"/>
    <w:rsid w:val="001D4CED"/>
    <w:rsid w:val="001D66B9"/>
    <w:rsid w:val="001D6E46"/>
    <w:rsid w:val="001D7FB0"/>
    <w:rsid w:val="001E41EF"/>
    <w:rsid w:val="001E7605"/>
    <w:rsid w:val="001F0467"/>
    <w:rsid w:val="001F2C16"/>
    <w:rsid w:val="001F310D"/>
    <w:rsid w:val="001F3702"/>
    <w:rsid w:val="002043C8"/>
    <w:rsid w:val="0020488B"/>
    <w:rsid w:val="00204C5E"/>
    <w:rsid w:val="00205786"/>
    <w:rsid w:val="00205991"/>
    <w:rsid w:val="00210137"/>
    <w:rsid w:val="00212AED"/>
    <w:rsid w:val="002166D4"/>
    <w:rsid w:val="0022613A"/>
    <w:rsid w:val="00227B8C"/>
    <w:rsid w:val="00234375"/>
    <w:rsid w:val="00234C95"/>
    <w:rsid w:val="0023562C"/>
    <w:rsid w:val="00240198"/>
    <w:rsid w:val="002412FE"/>
    <w:rsid w:val="00243C37"/>
    <w:rsid w:val="00244054"/>
    <w:rsid w:val="00244B83"/>
    <w:rsid w:val="00247236"/>
    <w:rsid w:val="00250BAF"/>
    <w:rsid w:val="00252370"/>
    <w:rsid w:val="00252F20"/>
    <w:rsid w:val="0025436E"/>
    <w:rsid w:val="002600AE"/>
    <w:rsid w:val="00261986"/>
    <w:rsid w:val="00266A66"/>
    <w:rsid w:val="00266F2B"/>
    <w:rsid w:val="00271DC7"/>
    <w:rsid w:val="00273E88"/>
    <w:rsid w:val="002740E5"/>
    <w:rsid w:val="00276127"/>
    <w:rsid w:val="0028084B"/>
    <w:rsid w:val="002826CF"/>
    <w:rsid w:val="00283B33"/>
    <w:rsid w:val="00284E13"/>
    <w:rsid w:val="00290E6A"/>
    <w:rsid w:val="00291E2E"/>
    <w:rsid w:val="00292066"/>
    <w:rsid w:val="002B108D"/>
    <w:rsid w:val="002B2597"/>
    <w:rsid w:val="002B4A64"/>
    <w:rsid w:val="002B76BC"/>
    <w:rsid w:val="002C50DA"/>
    <w:rsid w:val="002C5FC3"/>
    <w:rsid w:val="002D0495"/>
    <w:rsid w:val="002D4193"/>
    <w:rsid w:val="002D5637"/>
    <w:rsid w:val="002D57DB"/>
    <w:rsid w:val="002D60EC"/>
    <w:rsid w:val="002D7089"/>
    <w:rsid w:val="002F05B8"/>
    <w:rsid w:val="002F446F"/>
    <w:rsid w:val="002F56F0"/>
    <w:rsid w:val="002F6E47"/>
    <w:rsid w:val="002F7745"/>
    <w:rsid w:val="00300626"/>
    <w:rsid w:val="00301831"/>
    <w:rsid w:val="003033AF"/>
    <w:rsid w:val="00306510"/>
    <w:rsid w:val="00312A28"/>
    <w:rsid w:val="0031300C"/>
    <w:rsid w:val="00316F83"/>
    <w:rsid w:val="00322ADD"/>
    <w:rsid w:val="0032344F"/>
    <w:rsid w:val="00323878"/>
    <w:rsid w:val="00324AD4"/>
    <w:rsid w:val="00324BD2"/>
    <w:rsid w:val="003316EB"/>
    <w:rsid w:val="003330F7"/>
    <w:rsid w:val="00334873"/>
    <w:rsid w:val="00344CB6"/>
    <w:rsid w:val="00351545"/>
    <w:rsid w:val="003547AD"/>
    <w:rsid w:val="003557F6"/>
    <w:rsid w:val="003565CA"/>
    <w:rsid w:val="00357781"/>
    <w:rsid w:val="00360650"/>
    <w:rsid w:val="0036101D"/>
    <w:rsid w:val="00362BEA"/>
    <w:rsid w:val="00367F47"/>
    <w:rsid w:val="003718F3"/>
    <w:rsid w:val="00374724"/>
    <w:rsid w:val="00374A86"/>
    <w:rsid w:val="00375C48"/>
    <w:rsid w:val="00380299"/>
    <w:rsid w:val="003806D7"/>
    <w:rsid w:val="00380C0C"/>
    <w:rsid w:val="00382091"/>
    <w:rsid w:val="0038232D"/>
    <w:rsid w:val="00383019"/>
    <w:rsid w:val="00391A1E"/>
    <w:rsid w:val="0039288F"/>
    <w:rsid w:val="003958EA"/>
    <w:rsid w:val="00395D89"/>
    <w:rsid w:val="00397C0F"/>
    <w:rsid w:val="003A0CC4"/>
    <w:rsid w:val="003A436B"/>
    <w:rsid w:val="003A4B28"/>
    <w:rsid w:val="003A50A2"/>
    <w:rsid w:val="003B0FA1"/>
    <w:rsid w:val="003B5D6B"/>
    <w:rsid w:val="003C0FC6"/>
    <w:rsid w:val="003C23D9"/>
    <w:rsid w:val="003C3956"/>
    <w:rsid w:val="003D1BB6"/>
    <w:rsid w:val="003D32E1"/>
    <w:rsid w:val="003D71B0"/>
    <w:rsid w:val="003D793A"/>
    <w:rsid w:val="003E106B"/>
    <w:rsid w:val="003E3987"/>
    <w:rsid w:val="003E5745"/>
    <w:rsid w:val="003E5D73"/>
    <w:rsid w:val="003E7A2B"/>
    <w:rsid w:val="003F3A15"/>
    <w:rsid w:val="003F5A03"/>
    <w:rsid w:val="003F603A"/>
    <w:rsid w:val="003F6847"/>
    <w:rsid w:val="004062D6"/>
    <w:rsid w:val="00406AA6"/>
    <w:rsid w:val="00406B72"/>
    <w:rsid w:val="00406D96"/>
    <w:rsid w:val="004103C1"/>
    <w:rsid w:val="00410460"/>
    <w:rsid w:val="00410B83"/>
    <w:rsid w:val="00412870"/>
    <w:rsid w:val="00412AAF"/>
    <w:rsid w:val="004148E4"/>
    <w:rsid w:val="00415012"/>
    <w:rsid w:val="00416125"/>
    <w:rsid w:val="00420DC6"/>
    <w:rsid w:val="00420FB6"/>
    <w:rsid w:val="00425D77"/>
    <w:rsid w:val="00425F9F"/>
    <w:rsid w:val="004265B2"/>
    <w:rsid w:val="00426833"/>
    <w:rsid w:val="00426BC4"/>
    <w:rsid w:val="00433FC4"/>
    <w:rsid w:val="00434DA2"/>
    <w:rsid w:val="00436B14"/>
    <w:rsid w:val="004370D2"/>
    <w:rsid w:val="004402EB"/>
    <w:rsid w:val="00446986"/>
    <w:rsid w:val="00453D24"/>
    <w:rsid w:val="004605B4"/>
    <w:rsid w:val="004637BC"/>
    <w:rsid w:val="00467800"/>
    <w:rsid w:val="00467D25"/>
    <w:rsid w:val="0047182A"/>
    <w:rsid w:val="00471890"/>
    <w:rsid w:val="00472F07"/>
    <w:rsid w:val="00473A7C"/>
    <w:rsid w:val="00475876"/>
    <w:rsid w:val="00477A0A"/>
    <w:rsid w:val="00480FBF"/>
    <w:rsid w:val="004838F6"/>
    <w:rsid w:val="004957D1"/>
    <w:rsid w:val="00495E4E"/>
    <w:rsid w:val="004A1297"/>
    <w:rsid w:val="004A49CB"/>
    <w:rsid w:val="004A7F23"/>
    <w:rsid w:val="004B00D7"/>
    <w:rsid w:val="004B037A"/>
    <w:rsid w:val="004B0F9B"/>
    <w:rsid w:val="004B1B0B"/>
    <w:rsid w:val="004B66C0"/>
    <w:rsid w:val="004C1F28"/>
    <w:rsid w:val="004C354C"/>
    <w:rsid w:val="004C48BE"/>
    <w:rsid w:val="004D11BE"/>
    <w:rsid w:val="004D514E"/>
    <w:rsid w:val="004D600E"/>
    <w:rsid w:val="004D623F"/>
    <w:rsid w:val="004D6A74"/>
    <w:rsid w:val="004E48A3"/>
    <w:rsid w:val="004F0940"/>
    <w:rsid w:val="004F2371"/>
    <w:rsid w:val="004F62B0"/>
    <w:rsid w:val="00503026"/>
    <w:rsid w:val="00511AEC"/>
    <w:rsid w:val="005124B1"/>
    <w:rsid w:val="00515B91"/>
    <w:rsid w:val="00515EE3"/>
    <w:rsid w:val="0051607D"/>
    <w:rsid w:val="00521D36"/>
    <w:rsid w:val="00522B5E"/>
    <w:rsid w:val="00524383"/>
    <w:rsid w:val="00524620"/>
    <w:rsid w:val="00533CE0"/>
    <w:rsid w:val="005364D8"/>
    <w:rsid w:val="00537CE2"/>
    <w:rsid w:val="00542F58"/>
    <w:rsid w:val="005455EF"/>
    <w:rsid w:val="00546840"/>
    <w:rsid w:val="00551B06"/>
    <w:rsid w:val="00552081"/>
    <w:rsid w:val="005520F1"/>
    <w:rsid w:val="00554860"/>
    <w:rsid w:val="005553CE"/>
    <w:rsid w:val="00555C59"/>
    <w:rsid w:val="00555E32"/>
    <w:rsid w:val="00560F67"/>
    <w:rsid w:val="0056190F"/>
    <w:rsid w:val="00565C69"/>
    <w:rsid w:val="00570C42"/>
    <w:rsid w:val="00571038"/>
    <w:rsid w:val="0057112B"/>
    <w:rsid w:val="00573228"/>
    <w:rsid w:val="005764FD"/>
    <w:rsid w:val="005805F2"/>
    <w:rsid w:val="00581EBD"/>
    <w:rsid w:val="00583E6D"/>
    <w:rsid w:val="00586560"/>
    <w:rsid w:val="00587B34"/>
    <w:rsid w:val="00587D11"/>
    <w:rsid w:val="00590502"/>
    <w:rsid w:val="00590CDB"/>
    <w:rsid w:val="005910B2"/>
    <w:rsid w:val="00592484"/>
    <w:rsid w:val="00592E42"/>
    <w:rsid w:val="005A2616"/>
    <w:rsid w:val="005A4998"/>
    <w:rsid w:val="005C05EB"/>
    <w:rsid w:val="005C13E2"/>
    <w:rsid w:val="005C348D"/>
    <w:rsid w:val="005C4941"/>
    <w:rsid w:val="005D2FCB"/>
    <w:rsid w:val="005D5021"/>
    <w:rsid w:val="005D5E3B"/>
    <w:rsid w:val="005E2276"/>
    <w:rsid w:val="005E7DF8"/>
    <w:rsid w:val="005F0861"/>
    <w:rsid w:val="005F0A0C"/>
    <w:rsid w:val="005F0E7E"/>
    <w:rsid w:val="005F7D54"/>
    <w:rsid w:val="0060469B"/>
    <w:rsid w:val="0060583D"/>
    <w:rsid w:val="0061038B"/>
    <w:rsid w:val="00612917"/>
    <w:rsid w:val="00614313"/>
    <w:rsid w:val="00623DD9"/>
    <w:rsid w:val="00625D58"/>
    <w:rsid w:val="00626670"/>
    <w:rsid w:val="00631FF1"/>
    <w:rsid w:val="0063658E"/>
    <w:rsid w:val="006426AA"/>
    <w:rsid w:val="00651795"/>
    <w:rsid w:val="00651B04"/>
    <w:rsid w:val="00654EB1"/>
    <w:rsid w:val="00657D55"/>
    <w:rsid w:val="00660544"/>
    <w:rsid w:val="00662A1A"/>
    <w:rsid w:val="006659C5"/>
    <w:rsid w:val="00666B57"/>
    <w:rsid w:val="006724AC"/>
    <w:rsid w:val="0067601D"/>
    <w:rsid w:val="00677546"/>
    <w:rsid w:val="0068006C"/>
    <w:rsid w:val="00682527"/>
    <w:rsid w:val="006836B0"/>
    <w:rsid w:val="00693D78"/>
    <w:rsid w:val="006942F7"/>
    <w:rsid w:val="00696C21"/>
    <w:rsid w:val="00697A17"/>
    <w:rsid w:val="00697CD7"/>
    <w:rsid w:val="006A0188"/>
    <w:rsid w:val="006A4C8A"/>
    <w:rsid w:val="006A6FC3"/>
    <w:rsid w:val="006B0132"/>
    <w:rsid w:val="006B1763"/>
    <w:rsid w:val="006B32A4"/>
    <w:rsid w:val="006B44AE"/>
    <w:rsid w:val="006B655D"/>
    <w:rsid w:val="006B7217"/>
    <w:rsid w:val="006B734C"/>
    <w:rsid w:val="006B7FF1"/>
    <w:rsid w:val="006C192A"/>
    <w:rsid w:val="006C35AC"/>
    <w:rsid w:val="006C44AB"/>
    <w:rsid w:val="006C4574"/>
    <w:rsid w:val="006C67CD"/>
    <w:rsid w:val="006D02EF"/>
    <w:rsid w:val="006D179D"/>
    <w:rsid w:val="006D456E"/>
    <w:rsid w:val="006D509A"/>
    <w:rsid w:val="006D6DE3"/>
    <w:rsid w:val="006D6E6F"/>
    <w:rsid w:val="006E548C"/>
    <w:rsid w:val="006E609B"/>
    <w:rsid w:val="006F0CC1"/>
    <w:rsid w:val="006F16E5"/>
    <w:rsid w:val="006F33D4"/>
    <w:rsid w:val="006F3CBA"/>
    <w:rsid w:val="007020C2"/>
    <w:rsid w:val="007027C7"/>
    <w:rsid w:val="00702FB3"/>
    <w:rsid w:val="00706B53"/>
    <w:rsid w:val="0071077B"/>
    <w:rsid w:val="00710B85"/>
    <w:rsid w:val="007123D5"/>
    <w:rsid w:val="007147B2"/>
    <w:rsid w:val="00715CA8"/>
    <w:rsid w:val="00720CFE"/>
    <w:rsid w:val="007223D4"/>
    <w:rsid w:val="00725825"/>
    <w:rsid w:val="00726531"/>
    <w:rsid w:val="00730A4B"/>
    <w:rsid w:val="00732831"/>
    <w:rsid w:val="00732F57"/>
    <w:rsid w:val="00733E73"/>
    <w:rsid w:val="00734982"/>
    <w:rsid w:val="0073512E"/>
    <w:rsid w:val="007358A7"/>
    <w:rsid w:val="007373D0"/>
    <w:rsid w:val="00740A71"/>
    <w:rsid w:val="00740CA5"/>
    <w:rsid w:val="007461ED"/>
    <w:rsid w:val="007544D9"/>
    <w:rsid w:val="007545F0"/>
    <w:rsid w:val="00760721"/>
    <w:rsid w:val="007608D4"/>
    <w:rsid w:val="007611F8"/>
    <w:rsid w:val="00762C24"/>
    <w:rsid w:val="00764731"/>
    <w:rsid w:val="00767C9C"/>
    <w:rsid w:val="007700A6"/>
    <w:rsid w:val="00770330"/>
    <w:rsid w:val="007707F8"/>
    <w:rsid w:val="00772A56"/>
    <w:rsid w:val="00782259"/>
    <w:rsid w:val="00783CE3"/>
    <w:rsid w:val="00783E6F"/>
    <w:rsid w:val="007851A5"/>
    <w:rsid w:val="0078526A"/>
    <w:rsid w:val="00785658"/>
    <w:rsid w:val="00792641"/>
    <w:rsid w:val="0079513E"/>
    <w:rsid w:val="007A1581"/>
    <w:rsid w:val="007A162B"/>
    <w:rsid w:val="007A3050"/>
    <w:rsid w:val="007A367A"/>
    <w:rsid w:val="007B359C"/>
    <w:rsid w:val="007B5931"/>
    <w:rsid w:val="007B6AFB"/>
    <w:rsid w:val="007B74D3"/>
    <w:rsid w:val="007C655F"/>
    <w:rsid w:val="007D18FE"/>
    <w:rsid w:val="007D210C"/>
    <w:rsid w:val="007D6818"/>
    <w:rsid w:val="007E02D6"/>
    <w:rsid w:val="007E1D14"/>
    <w:rsid w:val="007E1EEE"/>
    <w:rsid w:val="007E317F"/>
    <w:rsid w:val="007E6D15"/>
    <w:rsid w:val="007F1479"/>
    <w:rsid w:val="007F18F1"/>
    <w:rsid w:val="007F4E2A"/>
    <w:rsid w:val="00801D14"/>
    <w:rsid w:val="008101B5"/>
    <w:rsid w:val="00812ACA"/>
    <w:rsid w:val="008140AD"/>
    <w:rsid w:val="0081428B"/>
    <w:rsid w:val="00814FB2"/>
    <w:rsid w:val="00820130"/>
    <w:rsid w:val="00822DBD"/>
    <w:rsid w:val="0083322C"/>
    <w:rsid w:val="00834BE4"/>
    <w:rsid w:val="00837AFF"/>
    <w:rsid w:val="00840CEF"/>
    <w:rsid w:val="00842095"/>
    <w:rsid w:val="00844837"/>
    <w:rsid w:val="00845961"/>
    <w:rsid w:val="008516B9"/>
    <w:rsid w:val="00851F99"/>
    <w:rsid w:val="00853A14"/>
    <w:rsid w:val="00853FFA"/>
    <w:rsid w:val="008563FD"/>
    <w:rsid w:val="0085692F"/>
    <w:rsid w:val="008571A1"/>
    <w:rsid w:val="008636D2"/>
    <w:rsid w:val="00864159"/>
    <w:rsid w:val="008656A0"/>
    <w:rsid w:val="00871E68"/>
    <w:rsid w:val="00875A40"/>
    <w:rsid w:val="00880CD0"/>
    <w:rsid w:val="00882DE3"/>
    <w:rsid w:val="0088667E"/>
    <w:rsid w:val="00886717"/>
    <w:rsid w:val="00887146"/>
    <w:rsid w:val="0089056E"/>
    <w:rsid w:val="00891FDD"/>
    <w:rsid w:val="00892F48"/>
    <w:rsid w:val="008935BF"/>
    <w:rsid w:val="00893F30"/>
    <w:rsid w:val="008942A8"/>
    <w:rsid w:val="00896F6C"/>
    <w:rsid w:val="008A0AA8"/>
    <w:rsid w:val="008A1BD4"/>
    <w:rsid w:val="008A1FB7"/>
    <w:rsid w:val="008A458D"/>
    <w:rsid w:val="008B7641"/>
    <w:rsid w:val="008C60A1"/>
    <w:rsid w:val="008C6A0C"/>
    <w:rsid w:val="008D0456"/>
    <w:rsid w:val="008D0C6F"/>
    <w:rsid w:val="008E3E28"/>
    <w:rsid w:val="008E42B8"/>
    <w:rsid w:val="008E6E5F"/>
    <w:rsid w:val="008F1178"/>
    <w:rsid w:val="008F1B44"/>
    <w:rsid w:val="008F4354"/>
    <w:rsid w:val="009031DE"/>
    <w:rsid w:val="00904E3D"/>
    <w:rsid w:val="00905B49"/>
    <w:rsid w:val="009069A0"/>
    <w:rsid w:val="009069FC"/>
    <w:rsid w:val="009073D1"/>
    <w:rsid w:val="00915190"/>
    <w:rsid w:val="00917179"/>
    <w:rsid w:val="00927843"/>
    <w:rsid w:val="00930E75"/>
    <w:rsid w:val="009321A0"/>
    <w:rsid w:val="009321AB"/>
    <w:rsid w:val="00932D34"/>
    <w:rsid w:val="009428E1"/>
    <w:rsid w:val="0095232C"/>
    <w:rsid w:val="00954B7A"/>
    <w:rsid w:val="009564DB"/>
    <w:rsid w:val="009629B7"/>
    <w:rsid w:val="00962C67"/>
    <w:rsid w:val="009632BE"/>
    <w:rsid w:val="009649EE"/>
    <w:rsid w:val="00966FBC"/>
    <w:rsid w:val="0097072B"/>
    <w:rsid w:val="009756E0"/>
    <w:rsid w:val="009757C2"/>
    <w:rsid w:val="0097675C"/>
    <w:rsid w:val="009771AB"/>
    <w:rsid w:val="00981C21"/>
    <w:rsid w:val="009856DA"/>
    <w:rsid w:val="009868EA"/>
    <w:rsid w:val="00993713"/>
    <w:rsid w:val="00994C60"/>
    <w:rsid w:val="00994E9F"/>
    <w:rsid w:val="009972AC"/>
    <w:rsid w:val="009A46EF"/>
    <w:rsid w:val="009A5AC7"/>
    <w:rsid w:val="009A6C4C"/>
    <w:rsid w:val="009A73F5"/>
    <w:rsid w:val="009B0119"/>
    <w:rsid w:val="009B228F"/>
    <w:rsid w:val="009B4BAD"/>
    <w:rsid w:val="009B5A2F"/>
    <w:rsid w:val="009B5E4F"/>
    <w:rsid w:val="009B776E"/>
    <w:rsid w:val="009C00A7"/>
    <w:rsid w:val="009C62D8"/>
    <w:rsid w:val="009D0488"/>
    <w:rsid w:val="009D4DC3"/>
    <w:rsid w:val="009D5103"/>
    <w:rsid w:val="009E31D5"/>
    <w:rsid w:val="009E52BF"/>
    <w:rsid w:val="009E5780"/>
    <w:rsid w:val="009E5B4B"/>
    <w:rsid w:val="009F1E50"/>
    <w:rsid w:val="009F7B5E"/>
    <w:rsid w:val="009F7FFD"/>
    <w:rsid w:val="00A03A76"/>
    <w:rsid w:val="00A049D0"/>
    <w:rsid w:val="00A04F0A"/>
    <w:rsid w:val="00A071F0"/>
    <w:rsid w:val="00A07C0A"/>
    <w:rsid w:val="00A1040B"/>
    <w:rsid w:val="00A130BA"/>
    <w:rsid w:val="00A13E98"/>
    <w:rsid w:val="00A1707B"/>
    <w:rsid w:val="00A2057C"/>
    <w:rsid w:val="00A20D65"/>
    <w:rsid w:val="00A26D45"/>
    <w:rsid w:val="00A30AA8"/>
    <w:rsid w:val="00A31BA2"/>
    <w:rsid w:val="00A34E42"/>
    <w:rsid w:val="00A403F7"/>
    <w:rsid w:val="00A415B5"/>
    <w:rsid w:val="00A44271"/>
    <w:rsid w:val="00A526B5"/>
    <w:rsid w:val="00A55E78"/>
    <w:rsid w:val="00A600DF"/>
    <w:rsid w:val="00A666CA"/>
    <w:rsid w:val="00A66D2A"/>
    <w:rsid w:val="00A73F73"/>
    <w:rsid w:val="00A77FFB"/>
    <w:rsid w:val="00A80F3E"/>
    <w:rsid w:val="00A81475"/>
    <w:rsid w:val="00A83659"/>
    <w:rsid w:val="00A85DEF"/>
    <w:rsid w:val="00A868E3"/>
    <w:rsid w:val="00A87142"/>
    <w:rsid w:val="00A94FEF"/>
    <w:rsid w:val="00A955C4"/>
    <w:rsid w:val="00A97A20"/>
    <w:rsid w:val="00AA161E"/>
    <w:rsid w:val="00AA5010"/>
    <w:rsid w:val="00AB234B"/>
    <w:rsid w:val="00AB4932"/>
    <w:rsid w:val="00AB62A5"/>
    <w:rsid w:val="00AB73C1"/>
    <w:rsid w:val="00AB7684"/>
    <w:rsid w:val="00AC09BA"/>
    <w:rsid w:val="00AC19C6"/>
    <w:rsid w:val="00AC2C8F"/>
    <w:rsid w:val="00AD2A7C"/>
    <w:rsid w:val="00AE0877"/>
    <w:rsid w:val="00AE2378"/>
    <w:rsid w:val="00AE3F28"/>
    <w:rsid w:val="00AF2C58"/>
    <w:rsid w:val="00AF4A76"/>
    <w:rsid w:val="00AF4E85"/>
    <w:rsid w:val="00AF619D"/>
    <w:rsid w:val="00AF6646"/>
    <w:rsid w:val="00AF6C23"/>
    <w:rsid w:val="00AF7FF6"/>
    <w:rsid w:val="00B00C07"/>
    <w:rsid w:val="00B015FF"/>
    <w:rsid w:val="00B01905"/>
    <w:rsid w:val="00B01A1D"/>
    <w:rsid w:val="00B10700"/>
    <w:rsid w:val="00B13BE2"/>
    <w:rsid w:val="00B1690C"/>
    <w:rsid w:val="00B25A35"/>
    <w:rsid w:val="00B31868"/>
    <w:rsid w:val="00B3373F"/>
    <w:rsid w:val="00B34A5D"/>
    <w:rsid w:val="00B37AB1"/>
    <w:rsid w:val="00B4569E"/>
    <w:rsid w:val="00B46A74"/>
    <w:rsid w:val="00B479A2"/>
    <w:rsid w:val="00B47ADD"/>
    <w:rsid w:val="00B47BF4"/>
    <w:rsid w:val="00B55823"/>
    <w:rsid w:val="00B60606"/>
    <w:rsid w:val="00B71C4C"/>
    <w:rsid w:val="00B76FAB"/>
    <w:rsid w:val="00B77CA4"/>
    <w:rsid w:val="00B8090C"/>
    <w:rsid w:val="00B818E8"/>
    <w:rsid w:val="00B824EB"/>
    <w:rsid w:val="00B83D8A"/>
    <w:rsid w:val="00B84DD2"/>
    <w:rsid w:val="00B87680"/>
    <w:rsid w:val="00B8786F"/>
    <w:rsid w:val="00B906DF"/>
    <w:rsid w:val="00B94D55"/>
    <w:rsid w:val="00BA2CEC"/>
    <w:rsid w:val="00BA3FFA"/>
    <w:rsid w:val="00BA722D"/>
    <w:rsid w:val="00BB76A9"/>
    <w:rsid w:val="00BB7F90"/>
    <w:rsid w:val="00BC53FB"/>
    <w:rsid w:val="00BC56EE"/>
    <w:rsid w:val="00BD1252"/>
    <w:rsid w:val="00BD4B51"/>
    <w:rsid w:val="00BD5FB6"/>
    <w:rsid w:val="00BD6F6C"/>
    <w:rsid w:val="00BE4E0C"/>
    <w:rsid w:val="00BE7994"/>
    <w:rsid w:val="00BF0D81"/>
    <w:rsid w:val="00BF1788"/>
    <w:rsid w:val="00C01224"/>
    <w:rsid w:val="00C04034"/>
    <w:rsid w:val="00C10D44"/>
    <w:rsid w:val="00C11627"/>
    <w:rsid w:val="00C16AA0"/>
    <w:rsid w:val="00C27F96"/>
    <w:rsid w:val="00C301A0"/>
    <w:rsid w:val="00C3237E"/>
    <w:rsid w:val="00C32E78"/>
    <w:rsid w:val="00C33E18"/>
    <w:rsid w:val="00C35873"/>
    <w:rsid w:val="00C401C8"/>
    <w:rsid w:val="00C42E0C"/>
    <w:rsid w:val="00C50FD5"/>
    <w:rsid w:val="00C562CB"/>
    <w:rsid w:val="00C57345"/>
    <w:rsid w:val="00C627C3"/>
    <w:rsid w:val="00C6369D"/>
    <w:rsid w:val="00C64B4A"/>
    <w:rsid w:val="00C64D73"/>
    <w:rsid w:val="00C65F3C"/>
    <w:rsid w:val="00C7060F"/>
    <w:rsid w:val="00C707AC"/>
    <w:rsid w:val="00C71382"/>
    <w:rsid w:val="00C714E0"/>
    <w:rsid w:val="00C7571A"/>
    <w:rsid w:val="00C771AA"/>
    <w:rsid w:val="00C8797C"/>
    <w:rsid w:val="00C916BF"/>
    <w:rsid w:val="00C93008"/>
    <w:rsid w:val="00C94B76"/>
    <w:rsid w:val="00C964E7"/>
    <w:rsid w:val="00CA0D7E"/>
    <w:rsid w:val="00CA11C3"/>
    <w:rsid w:val="00CA2FF0"/>
    <w:rsid w:val="00CA5D79"/>
    <w:rsid w:val="00CB48A3"/>
    <w:rsid w:val="00CB65B3"/>
    <w:rsid w:val="00CC1F08"/>
    <w:rsid w:val="00CC2D7E"/>
    <w:rsid w:val="00CC354E"/>
    <w:rsid w:val="00CC6B87"/>
    <w:rsid w:val="00CD0CF9"/>
    <w:rsid w:val="00CD6980"/>
    <w:rsid w:val="00CD6E4F"/>
    <w:rsid w:val="00CE411B"/>
    <w:rsid w:val="00CE4A38"/>
    <w:rsid w:val="00CE4F73"/>
    <w:rsid w:val="00CF05EC"/>
    <w:rsid w:val="00CF2A54"/>
    <w:rsid w:val="00CF4C6D"/>
    <w:rsid w:val="00CF6E57"/>
    <w:rsid w:val="00D02106"/>
    <w:rsid w:val="00D03E62"/>
    <w:rsid w:val="00D047C7"/>
    <w:rsid w:val="00D04889"/>
    <w:rsid w:val="00D05E83"/>
    <w:rsid w:val="00D118E4"/>
    <w:rsid w:val="00D12D9D"/>
    <w:rsid w:val="00D14782"/>
    <w:rsid w:val="00D2090F"/>
    <w:rsid w:val="00D2357F"/>
    <w:rsid w:val="00D2519C"/>
    <w:rsid w:val="00D31BDD"/>
    <w:rsid w:val="00D31CB6"/>
    <w:rsid w:val="00D31EDC"/>
    <w:rsid w:val="00D33753"/>
    <w:rsid w:val="00D33758"/>
    <w:rsid w:val="00D33F0D"/>
    <w:rsid w:val="00D37E46"/>
    <w:rsid w:val="00D424A3"/>
    <w:rsid w:val="00D47E13"/>
    <w:rsid w:val="00D53912"/>
    <w:rsid w:val="00D53CDB"/>
    <w:rsid w:val="00D561F9"/>
    <w:rsid w:val="00D62B21"/>
    <w:rsid w:val="00D6355C"/>
    <w:rsid w:val="00D64F25"/>
    <w:rsid w:val="00D67DF9"/>
    <w:rsid w:val="00D718E9"/>
    <w:rsid w:val="00D723EF"/>
    <w:rsid w:val="00D763C0"/>
    <w:rsid w:val="00D76B03"/>
    <w:rsid w:val="00D76D78"/>
    <w:rsid w:val="00D83243"/>
    <w:rsid w:val="00D84A68"/>
    <w:rsid w:val="00D87E46"/>
    <w:rsid w:val="00D90716"/>
    <w:rsid w:val="00D960C1"/>
    <w:rsid w:val="00DA1941"/>
    <w:rsid w:val="00DA40E8"/>
    <w:rsid w:val="00DA6C95"/>
    <w:rsid w:val="00DA6CF4"/>
    <w:rsid w:val="00DA7A3A"/>
    <w:rsid w:val="00DB0FC8"/>
    <w:rsid w:val="00DB297D"/>
    <w:rsid w:val="00DB30B7"/>
    <w:rsid w:val="00DB58CC"/>
    <w:rsid w:val="00DC719F"/>
    <w:rsid w:val="00DD17BA"/>
    <w:rsid w:val="00DD2919"/>
    <w:rsid w:val="00DD29EF"/>
    <w:rsid w:val="00DD3171"/>
    <w:rsid w:val="00DE061B"/>
    <w:rsid w:val="00DE1BD9"/>
    <w:rsid w:val="00DE2688"/>
    <w:rsid w:val="00DF1C54"/>
    <w:rsid w:val="00DF56B5"/>
    <w:rsid w:val="00DF5F27"/>
    <w:rsid w:val="00E03501"/>
    <w:rsid w:val="00E042CA"/>
    <w:rsid w:val="00E04594"/>
    <w:rsid w:val="00E05649"/>
    <w:rsid w:val="00E06B07"/>
    <w:rsid w:val="00E11287"/>
    <w:rsid w:val="00E125E8"/>
    <w:rsid w:val="00E13551"/>
    <w:rsid w:val="00E13D52"/>
    <w:rsid w:val="00E17FF8"/>
    <w:rsid w:val="00E23675"/>
    <w:rsid w:val="00E260E7"/>
    <w:rsid w:val="00E27490"/>
    <w:rsid w:val="00E31366"/>
    <w:rsid w:val="00E32AF6"/>
    <w:rsid w:val="00E33F65"/>
    <w:rsid w:val="00E354A0"/>
    <w:rsid w:val="00E356C3"/>
    <w:rsid w:val="00E36B48"/>
    <w:rsid w:val="00E37408"/>
    <w:rsid w:val="00E45563"/>
    <w:rsid w:val="00E45919"/>
    <w:rsid w:val="00E47165"/>
    <w:rsid w:val="00E473CA"/>
    <w:rsid w:val="00E532FE"/>
    <w:rsid w:val="00E54619"/>
    <w:rsid w:val="00E56537"/>
    <w:rsid w:val="00E567BD"/>
    <w:rsid w:val="00E56B20"/>
    <w:rsid w:val="00E57CD7"/>
    <w:rsid w:val="00E63A24"/>
    <w:rsid w:val="00E7101F"/>
    <w:rsid w:val="00E74102"/>
    <w:rsid w:val="00E74E6F"/>
    <w:rsid w:val="00E76674"/>
    <w:rsid w:val="00E83E7F"/>
    <w:rsid w:val="00E92F60"/>
    <w:rsid w:val="00E93BF0"/>
    <w:rsid w:val="00E93D70"/>
    <w:rsid w:val="00E96FCA"/>
    <w:rsid w:val="00EA17B0"/>
    <w:rsid w:val="00EA32EF"/>
    <w:rsid w:val="00EA62C0"/>
    <w:rsid w:val="00EA7B05"/>
    <w:rsid w:val="00EB3892"/>
    <w:rsid w:val="00EB57E8"/>
    <w:rsid w:val="00EB64C9"/>
    <w:rsid w:val="00EC377C"/>
    <w:rsid w:val="00EC440E"/>
    <w:rsid w:val="00EC60E1"/>
    <w:rsid w:val="00EC70BF"/>
    <w:rsid w:val="00ED0858"/>
    <w:rsid w:val="00ED1722"/>
    <w:rsid w:val="00ED1D68"/>
    <w:rsid w:val="00ED3C0E"/>
    <w:rsid w:val="00ED5541"/>
    <w:rsid w:val="00ED59B9"/>
    <w:rsid w:val="00ED7379"/>
    <w:rsid w:val="00EE0D60"/>
    <w:rsid w:val="00EE205C"/>
    <w:rsid w:val="00EE287D"/>
    <w:rsid w:val="00EE4886"/>
    <w:rsid w:val="00EF0B09"/>
    <w:rsid w:val="00EF12B0"/>
    <w:rsid w:val="00EF41B4"/>
    <w:rsid w:val="00EF656E"/>
    <w:rsid w:val="00EF7201"/>
    <w:rsid w:val="00F0048D"/>
    <w:rsid w:val="00F00636"/>
    <w:rsid w:val="00F02333"/>
    <w:rsid w:val="00F023EB"/>
    <w:rsid w:val="00F02B95"/>
    <w:rsid w:val="00F03397"/>
    <w:rsid w:val="00F05203"/>
    <w:rsid w:val="00F0694A"/>
    <w:rsid w:val="00F10591"/>
    <w:rsid w:val="00F13941"/>
    <w:rsid w:val="00F21B09"/>
    <w:rsid w:val="00F22179"/>
    <w:rsid w:val="00F2317A"/>
    <w:rsid w:val="00F307C5"/>
    <w:rsid w:val="00F3648E"/>
    <w:rsid w:val="00F42C19"/>
    <w:rsid w:val="00F46958"/>
    <w:rsid w:val="00F47FA9"/>
    <w:rsid w:val="00F525AA"/>
    <w:rsid w:val="00F525FE"/>
    <w:rsid w:val="00F530C5"/>
    <w:rsid w:val="00F53447"/>
    <w:rsid w:val="00F54C4E"/>
    <w:rsid w:val="00F55EA1"/>
    <w:rsid w:val="00F56010"/>
    <w:rsid w:val="00F62274"/>
    <w:rsid w:val="00F628AD"/>
    <w:rsid w:val="00F73E0C"/>
    <w:rsid w:val="00F8121E"/>
    <w:rsid w:val="00F8192A"/>
    <w:rsid w:val="00F8329F"/>
    <w:rsid w:val="00F85BD9"/>
    <w:rsid w:val="00F917E3"/>
    <w:rsid w:val="00F92D60"/>
    <w:rsid w:val="00F94293"/>
    <w:rsid w:val="00FA1224"/>
    <w:rsid w:val="00FA2299"/>
    <w:rsid w:val="00FB1C03"/>
    <w:rsid w:val="00FB2639"/>
    <w:rsid w:val="00FB316D"/>
    <w:rsid w:val="00FB4BF8"/>
    <w:rsid w:val="00FB78B5"/>
    <w:rsid w:val="00FC537F"/>
    <w:rsid w:val="00FD1B4F"/>
    <w:rsid w:val="00FD2279"/>
    <w:rsid w:val="00FE2BD1"/>
    <w:rsid w:val="00FE5E24"/>
    <w:rsid w:val="00FE7955"/>
    <w:rsid w:val="00FF077B"/>
    <w:rsid w:val="00FF27FC"/>
    <w:rsid w:val="00FF3367"/>
    <w:rsid w:val="00FF423E"/>
    <w:rsid w:val="00FF6A11"/>
    <w:rsid w:val="0101E7C6"/>
    <w:rsid w:val="024F8189"/>
    <w:rsid w:val="028C3043"/>
    <w:rsid w:val="02F3DD6B"/>
    <w:rsid w:val="047B066E"/>
    <w:rsid w:val="0585D8F1"/>
    <w:rsid w:val="06A4B52F"/>
    <w:rsid w:val="073FBE57"/>
    <w:rsid w:val="082C535C"/>
    <w:rsid w:val="08D45E4C"/>
    <w:rsid w:val="0B281C5B"/>
    <w:rsid w:val="0B3C021E"/>
    <w:rsid w:val="0D662629"/>
    <w:rsid w:val="0F310027"/>
    <w:rsid w:val="102EF077"/>
    <w:rsid w:val="11685B99"/>
    <w:rsid w:val="11DE0DF5"/>
    <w:rsid w:val="13095B86"/>
    <w:rsid w:val="1507170B"/>
    <w:rsid w:val="1805CF07"/>
    <w:rsid w:val="18F010B7"/>
    <w:rsid w:val="1A79899A"/>
    <w:rsid w:val="1A936FD5"/>
    <w:rsid w:val="1B2FB56C"/>
    <w:rsid w:val="1BBFC73F"/>
    <w:rsid w:val="1D17439F"/>
    <w:rsid w:val="1DB83FF1"/>
    <w:rsid w:val="1DF7288B"/>
    <w:rsid w:val="1FF9B426"/>
    <w:rsid w:val="2025C053"/>
    <w:rsid w:val="2356B3FE"/>
    <w:rsid w:val="256CAFB3"/>
    <w:rsid w:val="26B1DA91"/>
    <w:rsid w:val="26B23E33"/>
    <w:rsid w:val="26F221C3"/>
    <w:rsid w:val="29544B69"/>
    <w:rsid w:val="2AA623D2"/>
    <w:rsid w:val="2BFE5E86"/>
    <w:rsid w:val="2C30F21D"/>
    <w:rsid w:val="2CCE797B"/>
    <w:rsid w:val="2DE93B0F"/>
    <w:rsid w:val="2EDCBA58"/>
    <w:rsid w:val="30788184"/>
    <w:rsid w:val="30B5B064"/>
    <w:rsid w:val="3263B982"/>
    <w:rsid w:val="32A958FC"/>
    <w:rsid w:val="32B573CE"/>
    <w:rsid w:val="32F94849"/>
    <w:rsid w:val="33C344FF"/>
    <w:rsid w:val="34FB95C5"/>
    <w:rsid w:val="3561AB49"/>
    <w:rsid w:val="367558D5"/>
    <w:rsid w:val="369106B8"/>
    <w:rsid w:val="381F03AC"/>
    <w:rsid w:val="38B85D0C"/>
    <w:rsid w:val="38C006F7"/>
    <w:rsid w:val="39BA56F8"/>
    <w:rsid w:val="39D50CF4"/>
    <w:rsid w:val="3ACE9C3A"/>
    <w:rsid w:val="3BCCE9B1"/>
    <w:rsid w:val="3C496D4E"/>
    <w:rsid w:val="3CAB1306"/>
    <w:rsid w:val="3D0E3D52"/>
    <w:rsid w:val="3D755650"/>
    <w:rsid w:val="3E654EF7"/>
    <w:rsid w:val="3EB6B0B9"/>
    <w:rsid w:val="3EBEA082"/>
    <w:rsid w:val="3EC8146E"/>
    <w:rsid w:val="42534587"/>
    <w:rsid w:val="42535213"/>
    <w:rsid w:val="43245D50"/>
    <w:rsid w:val="4338E3CA"/>
    <w:rsid w:val="44347A71"/>
    <w:rsid w:val="44B49187"/>
    <w:rsid w:val="45B1F522"/>
    <w:rsid w:val="4635A02A"/>
    <w:rsid w:val="4670487F"/>
    <w:rsid w:val="47A2102B"/>
    <w:rsid w:val="47B14831"/>
    <w:rsid w:val="47EB4B33"/>
    <w:rsid w:val="49472FFF"/>
    <w:rsid w:val="4C38398C"/>
    <w:rsid w:val="4C67C921"/>
    <w:rsid w:val="4CE45EFC"/>
    <w:rsid w:val="4D1221EF"/>
    <w:rsid w:val="4D20B7CC"/>
    <w:rsid w:val="4D25A3D9"/>
    <w:rsid w:val="4E2D6AB8"/>
    <w:rsid w:val="4E314C9A"/>
    <w:rsid w:val="4EB7EC51"/>
    <w:rsid w:val="4F6A7344"/>
    <w:rsid w:val="4FEEBF78"/>
    <w:rsid w:val="50DB7E88"/>
    <w:rsid w:val="513A05A8"/>
    <w:rsid w:val="52045BDD"/>
    <w:rsid w:val="538C9F81"/>
    <w:rsid w:val="56C59299"/>
    <w:rsid w:val="56C749BC"/>
    <w:rsid w:val="5B6BE039"/>
    <w:rsid w:val="5BF84E37"/>
    <w:rsid w:val="5DCB44B6"/>
    <w:rsid w:val="5DF54BD5"/>
    <w:rsid w:val="5E4DC3E7"/>
    <w:rsid w:val="5E95861F"/>
    <w:rsid w:val="60ECDE2D"/>
    <w:rsid w:val="619DEF43"/>
    <w:rsid w:val="620682CA"/>
    <w:rsid w:val="62303B8F"/>
    <w:rsid w:val="647FA72A"/>
    <w:rsid w:val="64879444"/>
    <w:rsid w:val="64C4BA93"/>
    <w:rsid w:val="64F6A4F2"/>
    <w:rsid w:val="693C81EC"/>
    <w:rsid w:val="6B9FCD16"/>
    <w:rsid w:val="6C9BCE16"/>
    <w:rsid w:val="6EB0485E"/>
    <w:rsid w:val="6F66AA2B"/>
    <w:rsid w:val="7057ACB1"/>
    <w:rsid w:val="70CA7CEF"/>
    <w:rsid w:val="721A71A4"/>
    <w:rsid w:val="722BC4F6"/>
    <w:rsid w:val="739145EB"/>
    <w:rsid w:val="74CD13E0"/>
    <w:rsid w:val="74E960D5"/>
    <w:rsid w:val="76954D1B"/>
    <w:rsid w:val="76EC343C"/>
    <w:rsid w:val="77244700"/>
    <w:rsid w:val="7729C51E"/>
    <w:rsid w:val="77D519A5"/>
    <w:rsid w:val="79F41DF0"/>
    <w:rsid w:val="7AB8DFE2"/>
    <w:rsid w:val="7D1954D4"/>
    <w:rsid w:val="7D28B449"/>
    <w:rsid w:val="7D5054BE"/>
    <w:rsid w:val="7D662C05"/>
    <w:rsid w:val="7F028A61"/>
    <w:rsid w:val="7F75A6AD"/>
    <w:rsid w:val="7F920FD4"/>
    <w:rsid w:val="7FC3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E6EE00"/>
  <w15:chartTrackingRefBased/>
  <w15:docId w15:val="{4E0A7CBC-14E3-4E83-B07A-D878770E2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Lucida Sans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21E"/>
    <w:pPr>
      <w:tabs>
        <w:tab w:val="left" w:pos="5387"/>
      </w:tabs>
      <w:spacing w:after="0" w:line="244" w:lineRule="atLeast"/>
    </w:pPr>
    <w:rPr>
      <w:rFonts w:eastAsiaTheme="minorHAnsi"/>
      <w:sz w:val="19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072122"/>
    <w:pPr>
      <w:keepNext/>
      <w:keepLines/>
      <w:numPr>
        <w:numId w:val="22"/>
      </w:numPr>
      <w:tabs>
        <w:tab w:val="clear" w:pos="5387"/>
        <w:tab w:val="left" w:pos="340"/>
        <w:tab w:val="left" w:pos="567"/>
        <w:tab w:val="left" w:pos="794"/>
      </w:tabs>
      <w:spacing w:before="360" w:after="240" w:line="336" w:lineRule="atLeast"/>
      <w:ind w:left="340" w:hanging="340"/>
      <w:outlineLvl w:val="0"/>
    </w:pPr>
    <w:rPr>
      <w:rFonts w:asciiTheme="majorHAnsi" w:eastAsia="Times New Roman" w:hAnsiTheme="majorHAnsi" w:cs="Times New Roman"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2"/>
    <w:qFormat/>
    <w:rsid w:val="00871E68"/>
    <w:pPr>
      <w:keepNext/>
      <w:keepLines/>
      <w:numPr>
        <w:ilvl w:val="1"/>
        <w:numId w:val="22"/>
      </w:numPr>
      <w:tabs>
        <w:tab w:val="clear" w:pos="5387"/>
        <w:tab w:val="left" w:pos="567"/>
        <w:tab w:val="left" w:pos="794"/>
      </w:tabs>
      <w:spacing w:before="360" w:after="120"/>
      <w:outlineLvl w:val="1"/>
    </w:pPr>
    <w:rPr>
      <w:rFonts w:asciiTheme="majorHAnsi" w:eastAsia="Times New Roman" w:hAnsiTheme="majorHAnsi" w:cs="Times New Roman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871E68"/>
    <w:pPr>
      <w:keepNext/>
      <w:numPr>
        <w:ilvl w:val="2"/>
        <w:numId w:val="22"/>
      </w:numPr>
      <w:tabs>
        <w:tab w:val="clear" w:pos="5387"/>
      </w:tabs>
      <w:outlineLvl w:val="2"/>
    </w:pPr>
    <w:rPr>
      <w:rFonts w:asciiTheme="majorHAnsi" w:eastAsia="Lucida Sans" w:hAnsiTheme="majorHAnsi" w:cs="Arial"/>
      <w:bCs/>
      <w:szCs w:val="26"/>
    </w:rPr>
  </w:style>
  <w:style w:type="paragraph" w:styleId="Heading4">
    <w:name w:val="heading 4"/>
    <w:basedOn w:val="Normal"/>
    <w:next w:val="Normal"/>
    <w:link w:val="Heading4Char"/>
    <w:uiPriority w:val="2"/>
    <w:qFormat/>
    <w:rsid w:val="00871E68"/>
    <w:pPr>
      <w:keepNext/>
      <w:numPr>
        <w:ilvl w:val="3"/>
        <w:numId w:val="22"/>
      </w:numPr>
      <w:tabs>
        <w:tab w:val="clear" w:pos="5387"/>
      </w:tabs>
      <w:outlineLvl w:val="3"/>
    </w:pPr>
    <w:rPr>
      <w:rFonts w:asciiTheme="majorHAnsi" w:eastAsia="Lucida Sans" w:hAnsiTheme="majorHAnsi" w:cs="Times New Roman"/>
      <w:bCs/>
      <w:szCs w:val="28"/>
    </w:rPr>
  </w:style>
  <w:style w:type="paragraph" w:styleId="Heading5">
    <w:name w:val="heading 5"/>
    <w:basedOn w:val="Normal"/>
    <w:next w:val="Normal"/>
    <w:link w:val="Heading5Char"/>
    <w:uiPriority w:val="2"/>
    <w:rsid w:val="00477A0A"/>
    <w:pPr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2"/>
    <w:rsid w:val="00477A0A"/>
    <w:pPr>
      <w:outlineLvl w:val="5"/>
    </w:pPr>
    <w:rPr>
      <w:rFonts w:cs="Lucida Sans"/>
      <w:bCs/>
      <w:szCs w:val="19"/>
    </w:rPr>
  </w:style>
  <w:style w:type="paragraph" w:styleId="Heading7">
    <w:name w:val="heading 7"/>
    <w:basedOn w:val="Normal"/>
    <w:next w:val="Normal"/>
    <w:link w:val="Heading7Char"/>
    <w:uiPriority w:val="2"/>
    <w:semiHidden/>
    <w:qFormat/>
    <w:rsid w:val="00477A0A"/>
    <w:pPr>
      <w:outlineLvl w:val="6"/>
    </w:pPr>
    <w:rPr>
      <w:rFonts w:cs="Lucida Sans"/>
      <w:szCs w:val="1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86717"/>
    <w:pPr>
      <w:keepNext/>
      <w:framePr w:hSpace="141" w:wrap="around" w:vAnchor="text" w:hAnchor="text" w:x="-5" w:y="1"/>
      <w:suppressOverlap/>
      <w:outlineLvl w:val="7"/>
    </w:pPr>
    <w:rPr>
      <w:rFonts w:ascii="Lucida Sans" w:eastAsia="Lucida Sans" w:hAnsi="Lucida Sans" w:cs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072122"/>
    <w:rPr>
      <w:rFonts w:asciiTheme="majorHAnsi" w:eastAsia="Times New Roman" w:hAnsiTheme="majorHAnsi" w:cs="Times New Roman"/>
      <w:bCs/>
      <w:sz w:val="28"/>
      <w:szCs w:val="28"/>
    </w:rPr>
  </w:style>
  <w:style w:type="character" w:customStyle="1" w:styleId="Heading2Char">
    <w:name w:val="Heading 2 Char"/>
    <w:link w:val="Heading2"/>
    <w:uiPriority w:val="2"/>
    <w:rsid w:val="00871E68"/>
    <w:rPr>
      <w:rFonts w:asciiTheme="majorHAnsi" w:eastAsia="Times New Roman" w:hAnsiTheme="majorHAnsi" w:cs="Times New Roman"/>
      <w:b/>
      <w:bCs/>
      <w:sz w:val="19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871E68"/>
    <w:rPr>
      <w:rFonts w:asciiTheme="majorHAnsi" w:hAnsiTheme="majorHAnsi" w:cs="Arial"/>
      <w:bCs/>
      <w:sz w:val="19"/>
      <w:szCs w:val="26"/>
    </w:rPr>
  </w:style>
  <w:style w:type="character" w:customStyle="1" w:styleId="Heading4Char">
    <w:name w:val="Heading 4 Char"/>
    <w:basedOn w:val="DefaultParagraphFont"/>
    <w:link w:val="Heading4"/>
    <w:uiPriority w:val="2"/>
    <w:rsid w:val="00871E68"/>
    <w:rPr>
      <w:rFonts w:asciiTheme="majorHAnsi" w:hAnsiTheme="majorHAnsi" w:cs="Times New Roman"/>
      <w:bCs/>
      <w:sz w:val="19"/>
      <w:szCs w:val="28"/>
    </w:rPr>
  </w:style>
  <w:style w:type="character" w:customStyle="1" w:styleId="Heading5Char">
    <w:name w:val="Heading 5 Char"/>
    <w:basedOn w:val="DefaultParagraphFont"/>
    <w:link w:val="Heading5"/>
    <w:uiPriority w:val="2"/>
    <w:rsid w:val="00DD17BA"/>
    <w:rPr>
      <w:rFonts w:ascii="Lucida Sans" w:eastAsia="Lucida Sans" w:hAnsi="Lucida Sans" w:cs="Times New Roman"/>
      <w:bCs/>
      <w:iCs/>
      <w:sz w:val="19"/>
      <w:szCs w:val="26"/>
    </w:rPr>
  </w:style>
  <w:style w:type="character" w:customStyle="1" w:styleId="Heading6Char">
    <w:name w:val="Heading 6 Char"/>
    <w:basedOn w:val="DefaultParagraphFont"/>
    <w:link w:val="Heading6"/>
    <w:uiPriority w:val="2"/>
    <w:rsid w:val="00DD17BA"/>
    <w:rPr>
      <w:rFonts w:ascii="Lucida Sans" w:eastAsia="Lucida Sans" w:hAnsi="Lucida Sans" w:cs="Lucida Sans"/>
      <w:bCs/>
      <w:sz w:val="19"/>
      <w:szCs w:val="19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DD17BA"/>
    <w:rPr>
      <w:rFonts w:ascii="Lucida Sans" w:eastAsia="Lucida Sans" w:hAnsi="Lucida Sans" w:cs="Lucida Sans"/>
      <w:sz w:val="19"/>
      <w:szCs w:val="19"/>
    </w:rPr>
  </w:style>
  <w:style w:type="character" w:customStyle="1" w:styleId="Heading8Char">
    <w:name w:val="Heading 8 Char"/>
    <w:basedOn w:val="DefaultParagraphFont"/>
    <w:link w:val="Heading8"/>
    <w:uiPriority w:val="9"/>
    <w:rsid w:val="00886717"/>
    <w:rPr>
      <w:rFonts w:ascii="Lucida Sans" w:hAnsi="Lucida Sans" w:cs="Times New Roman"/>
      <w:b/>
      <w:sz w:val="19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477A0A"/>
    <w:pPr>
      <w:pBdr>
        <w:bottom w:val="single" w:sz="8" w:space="1" w:color="C8C8C8"/>
        <w:between w:val="single" w:sz="8" w:space="1" w:color="C8C8C8"/>
      </w:pBdr>
    </w:pPr>
  </w:style>
  <w:style w:type="paragraph" w:customStyle="1" w:styleId="Absenderzeile">
    <w:name w:val="Absenderzeile"/>
    <w:basedOn w:val="Normal"/>
    <w:rsid w:val="00871E68"/>
    <w:pPr>
      <w:spacing w:line="240" w:lineRule="auto"/>
    </w:pPr>
    <w:rPr>
      <w:sz w:val="14"/>
    </w:rPr>
  </w:style>
  <w:style w:type="paragraph" w:styleId="ListBullet">
    <w:name w:val="List Bullet"/>
    <w:basedOn w:val="Normal"/>
    <w:uiPriority w:val="1"/>
    <w:qFormat/>
    <w:rsid w:val="00871E68"/>
    <w:pPr>
      <w:numPr>
        <w:numId w:val="17"/>
      </w:numPr>
      <w:tabs>
        <w:tab w:val="clear" w:pos="5387"/>
      </w:tabs>
    </w:pPr>
    <w:rPr>
      <w:rFonts w:eastAsia="Lucida Sans" w:cs="Times New Roman"/>
    </w:rPr>
  </w:style>
  <w:style w:type="paragraph" w:styleId="ListBullet2">
    <w:name w:val="List Bullet 2"/>
    <w:basedOn w:val="Normal"/>
    <w:uiPriority w:val="3"/>
    <w:rsid w:val="00477A0A"/>
    <w:pPr>
      <w:numPr>
        <w:numId w:val="4"/>
      </w:numPr>
    </w:pPr>
  </w:style>
  <w:style w:type="paragraph" w:styleId="ListBullet3">
    <w:name w:val="List Bullet 3"/>
    <w:basedOn w:val="Normal"/>
    <w:uiPriority w:val="3"/>
    <w:rsid w:val="00477A0A"/>
    <w:pPr>
      <w:numPr>
        <w:numId w:val="6"/>
      </w:numPr>
    </w:pPr>
  </w:style>
  <w:style w:type="paragraph" w:styleId="ListBullet4">
    <w:name w:val="List Bullet 4"/>
    <w:basedOn w:val="Normal"/>
    <w:uiPriority w:val="3"/>
    <w:rsid w:val="00477A0A"/>
    <w:pPr>
      <w:numPr>
        <w:numId w:val="8"/>
      </w:numPr>
    </w:pPr>
  </w:style>
  <w:style w:type="paragraph" w:styleId="ListBullet5">
    <w:name w:val="List Bullet 5"/>
    <w:basedOn w:val="Normal"/>
    <w:uiPriority w:val="3"/>
    <w:rsid w:val="00477A0A"/>
    <w:pPr>
      <w:numPr>
        <w:numId w:val="10"/>
      </w:numPr>
    </w:pPr>
  </w:style>
  <w:style w:type="paragraph" w:styleId="Caption">
    <w:name w:val="caption"/>
    <w:basedOn w:val="Normal"/>
    <w:next w:val="Normal"/>
    <w:uiPriority w:val="3"/>
    <w:rsid w:val="00477A0A"/>
    <w:pPr>
      <w:spacing w:before="120" w:after="240"/>
    </w:pPr>
    <w:rPr>
      <w:bCs/>
      <w:sz w:val="16"/>
      <w:lang w:val="fr-FR"/>
    </w:rPr>
  </w:style>
  <w:style w:type="paragraph" w:styleId="DocumentMap">
    <w:name w:val="Document Map"/>
    <w:basedOn w:val="Normal"/>
    <w:link w:val="DocumentMapChar"/>
    <w:semiHidden/>
    <w:rsid w:val="00477A0A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semiHidden/>
    <w:rsid w:val="00477A0A"/>
    <w:rPr>
      <w:rFonts w:ascii="Tahoma" w:eastAsia="Lucida Sans" w:hAnsi="Tahoma" w:cs="Tahoma"/>
      <w:sz w:val="20"/>
      <w:szCs w:val="20"/>
      <w:shd w:val="clear" w:color="auto" w:fill="000080"/>
    </w:rPr>
  </w:style>
  <w:style w:type="paragraph" w:styleId="FootnoteText">
    <w:name w:val="footnote text"/>
    <w:basedOn w:val="Normal"/>
    <w:link w:val="FootnoteTextChar"/>
    <w:semiHidden/>
    <w:rsid w:val="00477A0A"/>
    <w:pPr>
      <w:tabs>
        <w:tab w:val="left" w:pos="227"/>
      </w:tabs>
      <w:ind w:left="227" w:hanging="227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477A0A"/>
    <w:rPr>
      <w:rFonts w:ascii="Lucida Sans" w:eastAsia="Lucida Sans" w:hAnsi="Lucida Sans" w:cs="Times New Roman"/>
      <w:sz w:val="16"/>
      <w:szCs w:val="20"/>
    </w:rPr>
  </w:style>
  <w:style w:type="character" w:styleId="FootnoteReference">
    <w:name w:val="footnote reference"/>
    <w:semiHidden/>
    <w:rsid w:val="00477A0A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871E6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E68"/>
    <w:rPr>
      <w:rFonts w:eastAsiaTheme="minorHAnsi"/>
      <w:sz w:val="19"/>
      <w:szCs w:val="20"/>
      <w:lang w:val="fr-CH"/>
    </w:rPr>
  </w:style>
  <w:style w:type="paragraph" w:styleId="Subtitle">
    <w:name w:val="Subtitle"/>
    <w:basedOn w:val="Normal"/>
    <w:next w:val="Normal"/>
    <w:link w:val="SubtitleChar"/>
    <w:uiPriority w:val="11"/>
    <w:rsid w:val="00871E6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71E68"/>
    <w:rPr>
      <w:rFonts w:eastAsiaTheme="minorEastAsia"/>
      <w:color w:val="5A5A5A" w:themeColor="text1" w:themeTint="A5"/>
      <w:spacing w:val="15"/>
      <w:lang w:val="fr-CH"/>
    </w:rPr>
  </w:style>
  <w:style w:type="paragraph" w:customStyle="1" w:styleId="Inhaltsverzeichnis">
    <w:name w:val="Inhaltsverzeichnis"/>
    <w:basedOn w:val="Subtitle"/>
    <w:uiPriority w:val="4"/>
    <w:rsid w:val="00477A0A"/>
    <w:pPr>
      <w:spacing w:line="280" w:lineRule="atLeast"/>
    </w:pPr>
  </w:style>
  <w:style w:type="paragraph" w:styleId="Header">
    <w:name w:val="header"/>
    <w:basedOn w:val="Normal"/>
    <w:link w:val="HeaderChar"/>
    <w:uiPriority w:val="99"/>
    <w:unhideWhenUsed/>
    <w:rsid w:val="00871E68"/>
    <w:pPr>
      <w:tabs>
        <w:tab w:val="center" w:pos="4536"/>
        <w:tab w:val="right" w:pos="9072"/>
      </w:tabs>
      <w:spacing w:line="192" w:lineRule="exac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871E68"/>
    <w:rPr>
      <w:rFonts w:eastAsiaTheme="minorHAnsi"/>
      <w:sz w:val="16"/>
      <w:szCs w:val="20"/>
      <w:lang w:val="fr-CH"/>
    </w:rPr>
  </w:style>
  <w:style w:type="paragraph" w:customStyle="1" w:styleId="Legende">
    <w:name w:val="Legende"/>
    <w:basedOn w:val="Normal"/>
    <w:semiHidden/>
    <w:rsid w:val="00477A0A"/>
    <w:rPr>
      <w:sz w:val="16"/>
    </w:rPr>
  </w:style>
  <w:style w:type="paragraph" w:customStyle="1" w:styleId="Nummerierung">
    <w:name w:val="Nummerierung"/>
    <w:basedOn w:val="Normal"/>
    <w:uiPriority w:val="1"/>
    <w:qFormat/>
    <w:rsid w:val="00871E68"/>
    <w:pPr>
      <w:numPr>
        <w:numId w:val="18"/>
      </w:numPr>
      <w:tabs>
        <w:tab w:val="clear" w:pos="5387"/>
      </w:tabs>
      <w:jc w:val="both"/>
    </w:pPr>
    <w:rPr>
      <w:rFonts w:eastAsia="Lucida Sans" w:cs="Times New Roman"/>
    </w:rPr>
  </w:style>
  <w:style w:type="paragraph" w:customStyle="1" w:styleId="RefFusszeile">
    <w:name w:val="Ref_Fusszeile"/>
    <w:basedOn w:val="Footer"/>
    <w:uiPriority w:val="3"/>
    <w:rsid w:val="00477A0A"/>
  </w:style>
  <w:style w:type="paragraph" w:styleId="BalloonText">
    <w:name w:val="Balloon Text"/>
    <w:basedOn w:val="Normal"/>
    <w:link w:val="BalloonTextChar"/>
    <w:uiPriority w:val="99"/>
    <w:semiHidden/>
    <w:unhideWhenUsed/>
    <w:rsid w:val="00477A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77A0A"/>
    <w:rPr>
      <w:rFonts w:ascii="Tahoma" w:eastAsia="Lucida Sans" w:hAnsi="Tahoma" w:cs="Tahoma"/>
      <w:sz w:val="16"/>
      <w:szCs w:val="16"/>
    </w:rPr>
  </w:style>
  <w:style w:type="table" w:customStyle="1" w:styleId="TabelleBFH">
    <w:name w:val="Tabelle_BFH"/>
    <w:basedOn w:val="TableNormal"/>
    <w:rsid w:val="00477A0A"/>
    <w:pPr>
      <w:spacing w:after="0" w:line="240" w:lineRule="atLeast"/>
    </w:pPr>
    <w:rPr>
      <w:rFonts w:ascii="Lucida Sans" w:hAnsi="Lucida Sans" w:cs="Times New Roman"/>
      <w:sz w:val="19"/>
      <w:szCs w:val="20"/>
      <w:lang w:eastAsia="de-CH"/>
    </w:rPr>
    <w:tblPr>
      <w:tblInd w:w="85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CellMar>
        <w:top w:w="40" w:type="dxa"/>
        <w:left w:w="85" w:type="dxa"/>
        <w:bottom w:w="40" w:type="dxa"/>
        <w:right w:w="85" w:type="dxa"/>
      </w:tblCellMar>
    </w:tblPr>
    <w:tcPr>
      <w:shd w:val="clear" w:color="auto" w:fill="E6E6E6"/>
    </w:tcPr>
    <w:tblStylePr w:type="firstRow">
      <w:rPr>
        <w:b/>
        <w:sz w:val="19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A6A6"/>
      </w:tcPr>
    </w:tblStylePr>
  </w:style>
  <w:style w:type="table" w:styleId="TableGrid">
    <w:name w:val="Table Grid"/>
    <w:basedOn w:val="TableNormal"/>
    <w:uiPriority w:val="59"/>
    <w:rsid w:val="00871E68"/>
    <w:pPr>
      <w:spacing w:after="0" w:line="244" w:lineRule="atLeast"/>
    </w:pPr>
    <w:rPr>
      <w:rFonts w:eastAsiaTheme="minorHAnsi"/>
      <w:sz w:val="19"/>
      <w:szCs w:val="20"/>
    </w:rPr>
    <w:tblPr>
      <w:tblCellMar>
        <w:left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rsid w:val="00871E68"/>
    <w:pPr>
      <w:contextualSpacing/>
    </w:pPr>
    <w:rPr>
      <w:rFonts w:asciiTheme="majorHAnsi" w:eastAsiaTheme="majorEastAsia" w:hAnsiTheme="majorHAnsi" w:cstheme="majorBidi"/>
      <w:b/>
      <w:color w:val="4E5D6C" w:themeColor="text2" w:themeShade="BF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71E68"/>
    <w:rPr>
      <w:rFonts w:asciiTheme="majorHAnsi" w:eastAsiaTheme="majorEastAsia" w:hAnsiTheme="majorHAnsi" w:cstheme="majorBidi"/>
      <w:b/>
      <w:color w:val="4E5D6C" w:themeColor="text2" w:themeShade="BF"/>
      <w:spacing w:val="5"/>
      <w:kern w:val="28"/>
      <w:sz w:val="30"/>
      <w:szCs w:val="52"/>
      <w:lang w:val="fr-CH"/>
    </w:rPr>
  </w:style>
  <w:style w:type="paragraph" w:customStyle="1" w:styleId="Verzeichnis">
    <w:name w:val="Verzeichnis"/>
    <w:basedOn w:val="Normal"/>
    <w:uiPriority w:val="2"/>
    <w:rsid w:val="00477A0A"/>
    <w:pPr>
      <w:pBdr>
        <w:bottom w:val="single" w:sz="8" w:space="1" w:color="C8C8C8"/>
        <w:between w:val="single" w:sz="8" w:space="1" w:color="C8C8C8"/>
      </w:pBdr>
      <w:tabs>
        <w:tab w:val="right" w:pos="9469"/>
      </w:tabs>
    </w:pPr>
  </w:style>
  <w:style w:type="paragraph" w:styleId="TOC1">
    <w:name w:val="toc 1"/>
    <w:basedOn w:val="Normal"/>
    <w:next w:val="Normal"/>
    <w:autoRedefine/>
    <w:uiPriority w:val="39"/>
    <w:rsid w:val="00477A0A"/>
    <w:pPr>
      <w:pBdr>
        <w:bottom w:val="single" w:sz="8" w:space="1" w:color="D0D0D0"/>
        <w:between w:val="single" w:sz="8" w:space="1" w:color="D0D0D0"/>
      </w:pBdr>
      <w:tabs>
        <w:tab w:val="left" w:pos="340"/>
        <w:tab w:val="left" w:pos="567"/>
        <w:tab w:val="left" w:pos="794"/>
        <w:tab w:val="right" w:pos="9469"/>
      </w:tabs>
      <w:spacing w:line="200" w:lineRule="exact"/>
    </w:pPr>
    <w:rPr>
      <w:lang w:val="fr-FR"/>
    </w:rPr>
  </w:style>
  <w:style w:type="paragraph" w:styleId="TOC2">
    <w:name w:val="toc 2"/>
    <w:basedOn w:val="Normal"/>
    <w:next w:val="Normal"/>
    <w:autoRedefine/>
    <w:uiPriority w:val="39"/>
    <w:rsid w:val="00477A0A"/>
    <w:pPr>
      <w:pBdr>
        <w:bottom w:val="single" w:sz="8" w:space="1" w:color="D0D0D0"/>
        <w:between w:val="single" w:sz="8" w:space="1" w:color="D0D0D0"/>
      </w:pBdr>
      <w:tabs>
        <w:tab w:val="right" w:pos="9469"/>
      </w:tabs>
      <w:spacing w:line="200" w:lineRule="exact"/>
      <w:ind w:firstLine="340"/>
    </w:pPr>
  </w:style>
  <w:style w:type="paragraph" w:styleId="TOC3">
    <w:name w:val="toc 3"/>
    <w:basedOn w:val="Normal"/>
    <w:next w:val="Normal"/>
    <w:autoRedefine/>
    <w:uiPriority w:val="39"/>
    <w:rsid w:val="00477A0A"/>
    <w:pPr>
      <w:pBdr>
        <w:bottom w:val="single" w:sz="8" w:space="1" w:color="D0D0D0"/>
        <w:between w:val="single" w:sz="8" w:space="1" w:color="D0D0D0"/>
      </w:pBdr>
      <w:spacing w:line="200" w:lineRule="exact"/>
      <w:ind w:firstLine="567"/>
    </w:pPr>
  </w:style>
  <w:style w:type="paragraph" w:styleId="TOC4">
    <w:name w:val="toc 4"/>
    <w:basedOn w:val="Normal"/>
    <w:next w:val="Normal"/>
    <w:autoRedefine/>
    <w:uiPriority w:val="39"/>
    <w:rsid w:val="00477A0A"/>
    <w:pPr>
      <w:pBdr>
        <w:bottom w:val="single" w:sz="8" w:space="1" w:color="D0D0D0"/>
        <w:between w:val="single" w:sz="8" w:space="1" w:color="D0D0D0"/>
      </w:pBdr>
      <w:tabs>
        <w:tab w:val="right" w:pos="9469"/>
      </w:tabs>
      <w:spacing w:line="200" w:lineRule="exact"/>
      <w:ind w:firstLine="794"/>
    </w:pPr>
  </w:style>
  <w:style w:type="paragraph" w:styleId="TOC5">
    <w:name w:val="toc 5"/>
    <w:basedOn w:val="Normal"/>
    <w:next w:val="Normal"/>
    <w:autoRedefine/>
    <w:uiPriority w:val="39"/>
    <w:rsid w:val="00477A0A"/>
    <w:pPr>
      <w:pBdr>
        <w:bottom w:val="single" w:sz="8" w:space="1" w:color="D0D0D0"/>
        <w:between w:val="single" w:sz="8" w:space="1" w:color="D0D0D0"/>
      </w:pBdr>
      <w:spacing w:line="200" w:lineRule="exact"/>
      <w:ind w:firstLine="1021"/>
    </w:pPr>
  </w:style>
  <w:style w:type="paragraph" w:styleId="Quote">
    <w:name w:val="Quote"/>
    <w:basedOn w:val="Normal"/>
    <w:next w:val="Normal"/>
    <w:link w:val="QuoteChar"/>
    <w:uiPriority w:val="2"/>
    <w:rsid w:val="00477A0A"/>
    <w:pPr>
      <w:spacing w:before="244" w:after="244"/>
      <w:ind w:left="227" w:right="227"/>
    </w:pPr>
    <w:rPr>
      <w:i/>
    </w:rPr>
  </w:style>
  <w:style w:type="character" w:customStyle="1" w:styleId="QuoteChar">
    <w:name w:val="Quote Char"/>
    <w:basedOn w:val="DefaultParagraphFont"/>
    <w:link w:val="Quote"/>
    <w:uiPriority w:val="2"/>
    <w:rsid w:val="00DD17BA"/>
    <w:rPr>
      <w:rFonts w:ascii="Lucida Sans" w:eastAsia="Lucida Sans" w:hAnsi="Lucida Sans" w:cs="Times New Roman"/>
      <w:i/>
      <w:sz w:val="19"/>
      <w:szCs w:val="20"/>
    </w:rPr>
  </w:style>
  <w:style w:type="paragraph" w:styleId="NoSpacing">
    <w:name w:val="No Spacing"/>
    <w:uiPriority w:val="1"/>
    <w:qFormat/>
    <w:rsid w:val="00072122"/>
    <w:pPr>
      <w:tabs>
        <w:tab w:val="left" w:pos="5387"/>
      </w:tabs>
      <w:spacing w:after="0" w:line="240" w:lineRule="auto"/>
    </w:pPr>
    <w:rPr>
      <w:rFonts w:eastAsiaTheme="minorHAnsi"/>
      <w:sz w:val="19"/>
      <w:szCs w:val="20"/>
      <w:lang w:val="fr-CH"/>
    </w:rPr>
  </w:style>
  <w:style w:type="paragraph" w:styleId="ListParagraph">
    <w:name w:val="List Paragraph"/>
    <w:basedOn w:val="Normal"/>
    <w:uiPriority w:val="34"/>
    <w:qFormat/>
    <w:rsid w:val="00CC2D7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E2276"/>
    <w:rPr>
      <w:color w:val="808080"/>
    </w:rPr>
  </w:style>
  <w:style w:type="paragraph" w:customStyle="1" w:styleId="Default">
    <w:name w:val="Default"/>
    <w:rsid w:val="0047182A"/>
    <w:pPr>
      <w:autoSpaceDE w:val="0"/>
      <w:autoSpaceDN w:val="0"/>
      <w:adjustRightInd w:val="0"/>
      <w:spacing w:after="0" w:line="240" w:lineRule="auto"/>
    </w:pPr>
    <w:rPr>
      <w:rFonts w:ascii="Lucida Sans" w:hAnsi="Lucida Sans" w:cs="Lucida Sans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337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73F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373F"/>
    <w:rPr>
      <w:rFonts w:eastAsia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06B53"/>
    <w:rPr>
      <w:color w:val="699BB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6B53"/>
    <w:rPr>
      <w:color w:val="605E5C"/>
      <w:shd w:val="clear" w:color="auto" w:fill="E1DFDD"/>
    </w:rPr>
  </w:style>
  <w:style w:type="table" w:customStyle="1" w:styleId="Tabellenraster1">
    <w:name w:val="Tabellenraster1"/>
    <w:basedOn w:val="TableNormal"/>
    <w:next w:val="TableGrid"/>
    <w:uiPriority w:val="59"/>
    <w:rsid w:val="00312A28"/>
    <w:pPr>
      <w:spacing w:after="0" w:line="244" w:lineRule="atLeast"/>
    </w:pPr>
    <w:rPr>
      <w:rFonts w:hAnsi="Lucida Sans" w:cs="Times New Roman"/>
      <w:sz w:val="19"/>
      <w:szCs w:val="20"/>
    </w:rPr>
    <w:tblPr>
      <w:tblCellMar>
        <w:left w:w="0" w:type="dxa"/>
        <w:right w:w="0" w:type="dxa"/>
      </w:tblCellMar>
    </w:tblPr>
  </w:style>
  <w:style w:type="table" w:styleId="TableGridLight">
    <w:name w:val="Grid Table Light"/>
    <w:basedOn w:val="TableNormal"/>
    <w:uiPriority w:val="40"/>
    <w:rsid w:val="00F02B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A0D7E"/>
    <w:rPr>
      <w:color w:val="B99164" w:themeColor="followedHyperlink"/>
      <w:u w:val="single"/>
    </w:rPr>
  </w:style>
  <w:style w:type="character" w:customStyle="1" w:styleId="normaltextrun">
    <w:name w:val="normaltextrun"/>
    <w:basedOn w:val="DefaultParagraphFont"/>
    <w:rsid w:val="00677546"/>
  </w:style>
  <w:style w:type="character" w:customStyle="1" w:styleId="eop">
    <w:name w:val="eop"/>
    <w:basedOn w:val="DefaultParagraphFont"/>
    <w:rsid w:val="00677546"/>
  </w:style>
  <w:style w:type="paragraph" w:styleId="Revision">
    <w:name w:val="Revision"/>
    <w:hidden/>
    <w:uiPriority w:val="99"/>
    <w:semiHidden/>
    <w:rsid w:val="00AB62A5"/>
    <w:pPr>
      <w:spacing w:after="0" w:line="240" w:lineRule="auto"/>
    </w:pPr>
    <w:rPr>
      <w:rFonts w:eastAsiaTheme="minorHAnsi"/>
      <w:sz w:val="19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6F33D4"/>
    <w:rPr>
      <w:b/>
      <w:bCs/>
      <w:color w:val="697D91" w:themeColor="text2"/>
      <w:sz w:val="28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rsid w:val="006F33D4"/>
    <w:rPr>
      <w:rFonts w:eastAsiaTheme="minorHAnsi"/>
      <w:b/>
      <w:bCs/>
      <w:color w:val="697D91" w:themeColor="text2"/>
      <w:sz w:val="28"/>
      <w:szCs w:val="32"/>
    </w:rPr>
  </w:style>
  <w:style w:type="paragraph" w:customStyle="1" w:styleId="xmsonormal">
    <w:name w:val="x_msonormal"/>
    <w:basedOn w:val="Normal"/>
    <w:rsid w:val="0073512E"/>
    <w:pPr>
      <w:tabs>
        <w:tab w:val="clear" w:pos="5387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  <w14:ligatures w14:val="standardContextual"/>
    </w:rPr>
  </w:style>
  <w:style w:type="character" w:customStyle="1" w:styleId="xmsosmartlink">
    <w:name w:val="x_msosmartlink"/>
    <w:basedOn w:val="DefaultParagraphFont"/>
    <w:rsid w:val="0073512E"/>
  </w:style>
  <w:style w:type="character" w:customStyle="1" w:styleId="CommentReference1">
    <w:name w:val="Comment Reference1"/>
    <w:basedOn w:val="DefaultParagraphFont"/>
    <w:uiPriority w:val="99"/>
    <w:semiHidden/>
    <w:unhideWhenUsed/>
    <w:rsid w:val="00693D78"/>
    <w:rPr>
      <w:sz w:val="16"/>
      <w:szCs w:val="16"/>
    </w:rPr>
  </w:style>
  <w:style w:type="paragraph" w:customStyle="1" w:styleId="CommentText1">
    <w:name w:val="Comment Text1"/>
    <w:basedOn w:val="Normal"/>
    <w:uiPriority w:val="99"/>
    <w:unhideWhenUsed/>
    <w:rsid w:val="00693D78"/>
    <w:pPr>
      <w:spacing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cc@bfh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ngt\Documents\BFH%20Hebamme\wiss.%20Assistentin\de_Neutral_hoch.dotx" TargetMode="External"/></Relationships>
</file>

<file path=word/theme/theme1.xml><?xml version="1.0" encoding="utf-8"?>
<a:theme xmlns:a="http://schemas.openxmlformats.org/drawingml/2006/main" name="BFH">
  <a:themeElements>
    <a:clrScheme name="BFH2">
      <a:dk1>
        <a:sysClr val="windowText" lastClr="000000"/>
      </a:dk1>
      <a:lt1>
        <a:sysClr val="window" lastClr="FFFFFF"/>
      </a:lt1>
      <a:dk2>
        <a:srgbClr val="697D91"/>
      </a:dk2>
      <a:lt2>
        <a:srgbClr val="EEECE1"/>
      </a:lt2>
      <a:accent1>
        <a:srgbClr val="556455"/>
      </a:accent1>
      <a:accent2>
        <a:srgbClr val="8CAF82"/>
      </a:accent2>
      <a:accent3>
        <a:srgbClr val="506E96"/>
      </a:accent3>
      <a:accent4>
        <a:srgbClr val="87B9C8"/>
      </a:accent4>
      <a:accent5>
        <a:srgbClr val="645078"/>
      </a:accent5>
      <a:accent6>
        <a:srgbClr val="A087AA"/>
      </a:accent6>
      <a:hlink>
        <a:srgbClr val="699BBE"/>
      </a:hlink>
      <a:folHlink>
        <a:srgbClr val="B99164"/>
      </a:folHlink>
    </a:clrScheme>
    <a:fontScheme name="Benutzerdefiniert 1">
      <a:majorFont>
        <a:latin typeface="Lucida Sans"/>
        <a:ea typeface=""/>
        <a:cs typeface=""/>
      </a:majorFont>
      <a:minorFont>
        <a:latin typeface="Lucida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1b7c6d3d-fa67-4fd3-b9fd-cdb63365f37e" xsi:nil="true"/>
    <Has_Leaders_Only_SectionGroup xmlns="1b7c6d3d-fa67-4fd3-b9fd-cdb63365f37e" xsi:nil="true"/>
    <Distribution_Groups xmlns="1b7c6d3d-fa67-4fd3-b9fd-cdb63365f37e" xsi:nil="true"/>
    <LMS_Mappings xmlns="1b7c6d3d-fa67-4fd3-b9fd-cdb63365f37e" xsi:nil="true"/>
    <DefaultSectionNames xmlns="1b7c6d3d-fa67-4fd3-b9fd-cdb63365f37e" xsi:nil="true"/>
    <Member_Groups xmlns="1b7c6d3d-fa67-4fd3-b9fd-cdb63365f37e">
      <UserInfo>
        <DisplayName/>
        <AccountId xsi:nil="true"/>
        <AccountType/>
      </UserInfo>
    </Member_Groups>
    <CultureName xmlns="1b7c6d3d-fa67-4fd3-b9fd-cdb63365f37e" xsi:nil="true"/>
    <Leaders xmlns="1b7c6d3d-fa67-4fd3-b9fd-cdb63365f37e">
      <UserInfo>
        <DisplayName/>
        <AccountId xsi:nil="true"/>
        <AccountType/>
      </UserInfo>
    </Leaders>
    <IsNotebookLocked xmlns="1b7c6d3d-fa67-4fd3-b9fd-cdb63365f37e" xsi:nil="true"/>
    <Templates xmlns="1b7c6d3d-fa67-4fd3-b9fd-cdb63365f37e" xsi:nil="true"/>
    <Members xmlns="1b7c6d3d-fa67-4fd3-b9fd-cdb63365f37e">
      <UserInfo>
        <DisplayName/>
        <AccountId xsi:nil="true"/>
        <AccountType/>
      </UserInfo>
    </Members>
    <NotebookType xmlns="1b7c6d3d-fa67-4fd3-b9fd-cdb63365f37e" xsi:nil="true"/>
    <Is_Collaboration_Space_Locked xmlns="1b7c6d3d-fa67-4fd3-b9fd-cdb63365f37e" xsi:nil="true"/>
    <Math_Settings xmlns="1b7c6d3d-fa67-4fd3-b9fd-cdb63365f37e" xsi:nil="true"/>
    <Owner xmlns="1b7c6d3d-fa67-4fd3-b9fd-cdb63365f37e">
      <UserInfo>
        <DisplayName/>
        <AccountId xsi:nil="true"/>
        <AccountType/>
      </UserInfo>
    </Owner>
    <AppVersion xmlns="1b7c6d3d-fa67-4fd3-b9fd-cdb63365f37e" xsi:nil="true"/>
    <TaxCatchAll xmlns="d1f8990a-3bbc-4d97-9914-e4013f5f9be3" xsi:nil="true"/>
    <FolderType xmlns="1b7c6d3d-fa67-4fd3-b9fd-cdb63365f37e" xsi:nil="true"/>
    <lcf76f155ced4ddcb4097134ff3c332f xmlns="1b7c6d3d-fa67-4fd3-b9fd-cdb63365f37e">
      <Terms xmlns="http://schemas.microsoft.com/office/infopath/2007/PartnerControls"/>
    </lcf76f155ced4ddcb4097134ff3c332f>
    <TeamsChannelId xmlns="1b7c6d3d-fa67-4fd3-b9fd-cdb63365f37e" xsi:nil="true"/>
    <Invited_Leaders xmlns="1b7c6d3d-fa67-4fd3-b9fd-cdb63365f37e" xsi:nil="true"/>
    <Invited_Members xmlns="1b7c6d3d-fa67-4fd3-b9fd-cdb63365f37e" xsi:nil="true"/>
    <Teams_Channel_Section_Location xmlns="1b7c6d3d-fa67-4fd3-b9fd-cdb63365f37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1AABCCE3CBDE499903839A3633028E" ma:contentTypeVersion="37" ma:contentTypeDescription="Ein neues Dokument erstellen." ma:contentTypeScope="" ma:versionID="9707d0bcc1859357f3afab5b89eb8f5a">
  <xsd:schema xmlns:xsd="http://www.w3.org/2001/XMLSchema" xmlns:xs="http://www.w3.org/2001/XMLSchema" xmlns:p="http://schemas.microsoft.com/office/2006/metadata/properties" xmlns:ns2="1b7c6d3d-fa67-4fd3-b9fd-cdb63365f37e" xmlns:ns3="d1f8990a-3bbc-4d97-9914-e4013f5f9be3" targetNamespace="http://schemas.microsoft.com/office/2006/metadata/properties" ma:root="true" ma:fieldsID="ee01d2bf75d63a6c2ac8cb592665e413" ns2:_="" ns3:_="">
    <xsd:import namespace="1b7c6d3d-fa67-4fd3-b9fd-cdb63365f37e"/>
    <xsd:import namespace="d1f8990a-3bbc-4d97-9914-e4013f5f9b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c6d3d-fa67-4fd3-b9fd-cdb63365f3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msChannelId" ma:index="14" nillable="true" ma:displayName="Teams Channel Id" ma:internalName="TeamsChannelId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6" nillable="true" ma:displayName="Math Settings" ma:internalName="Math_Settings">
      <xsd:simpleType>
        <xsd:restriction base="dms:Text"/>
      </xsd:simpleType>
    </xsd:element>
    <xsd:element name="DefaultSectionNames" ma:index="1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8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9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0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1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4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5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6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7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8" nillable="true" ma:displayName="Is Collaboration Space Locked" ma:internalName="Is_Collaboration_Space_Locked">
      <xsd:simpleType>
        <xsd:restriction base="dms:Boolean"/>
      </xsd:simpleType>
    </xsd:element>
    <xsd:element name="IsNotebookLocked" ma:index="29" nillable="true" ma:displayName="Is Notebook Locked" ma:internalName="IsNotebookLocked">
      <xsd:simpleType>
        <xsd:restriction base="dms:Boolean"/>
      </xsd:simpleType>
    </xsd:element>
    <xsd:element name="Teams_Channel_Section_Location" ma:index="30" nillable="true" ma:displayName="Teams Channel Section Location" ma:internalName="Teams_Channel_Section_Location">
      <xsd:simpleType>
        <xsd:restriction base="dms:Text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3" nillable="true" ma:taxonomy="true" ma:internalName="lcf76f155ced4ddcb4097134ff3c332f" ma:taxonomyFieldName="MediaServiceImageTags" ma:displayName="Bildmarkierungen" ma:readOnly="false" ma:fieldId="{5cf76f15-5ced-4ddc-b409-7134ff3c332f}" ma:taxonomyMulti="true" ma:sspId="5762c749-3c58-4e44-b2b3-1d952cc78e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4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8990a-3bbc-4d97-9914-e4013f5f9be3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afecce3a-d8d4-47a4-b379-24649e7313c2}" ma:internalName="TaxCatchAll" ma:showField="CatchAllData" ma:web="d1f8990a-3bbc-4d97-9914-e4013f5f9b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508D12-B557-499F-A525-1B6625FA47DD}">
  <ds:schemaRefs>
    <ds:schemaRef ds:uri="http://schemas.microsoft.com/office/2006/metadata/properties"/>
    <ds:schemaRef ds:uri="http://schemas.microsoft.com/office/infopath/2007/PartnerControls"/>
    <ds:schemaRef ds:uri="1b7c6d3d-fa67-4fd3-b9fd-cdb63365f37e"/>
    <ds:schemaRef ds:uri="d1f8990a-3bbc-4d97-9914-e4013f5f9be3"/>
  </ds:schemaRefs>
</ds:datastoreItem>
</file>

<file path=customXml/itemProps2.xml><?xml version="1.0" encoding="utf-8"?>
<ds:datastoreItem xmlns:ds="http://schemas.openxmlformats.org/officeDocument/2006/customXml" ds:itemID="{91E4A139-8751-493E-AB70-16C01033E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7c6d3d-fa67-4fd3-b9fd-cdb63365f37e"/>
    <ds:schemaRef ds:uri="d1f8990a-3bbc-4d97-9914-e4013f5f9b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F33064-723B-442B-B0B0-18226A21F5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2C5A98-F3F6-4144-91C3-205476C298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de_Neutral_hoch.dotx</Template>
  <TotalTime>0</TotalTime>
  <Pages>1</Pages>
  <Words>638</Words>
  <Characters>3643</Characters>
  <Application>Microsoft Office Word</Application>
  <DocSecurity>4</DocSecurity>
  <Lines>30</Lines>
  <Paragraphs>8</Paragraphs>
  <ScaleCrop>false</ScaleCrop>
  <Company>BFH</Company>
  <LinksUpToDate>false</LinksUpToDate>
  <CharactersWithSpaces>4273</CharactersWithSpaces>
  <SharedDoc>false</SharedDoc>
  <HLinks>
    <vt:vector size="6" baseType="variant">
      <vt:variant>
        <vt:i4>1769505</vt:i4>
      </vt:variant>
      <vt:variant>
        <vt:i4>0</vt:i4>
      </vt:variant>
      <vt:variant>
        <vt:i4>0</vt:i4>
      </vt:variant>
      <vt:variant>
        <vt:i4>5</vt:i4>
      </vt:variant>
      <vt:variant>
        <vt:lpwstr>mailto:scc@bfh.ch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Abrecht Florian</dc:creator>
  <cp:keywords/>
  <dc:description/>
  <cp:lastModifiedBy>Lögler Silja Leandra</cp:lastModifiedBy>
  <cp:revision>129</cp:revision>
  <cp:lastPrinted>2023-11-07T23:39:00Z</cp:lastPrinted>
  <dcterms:created xsi:type="dcterms:W3CDTF">2026-07-13T23:36:00Z</dcterms:created>
  <dcterms:modified xsi:type="dcterms:W3CDTF">2026-09-03T09:36:00Z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nChangeLogo">
    <vt:bool>true</vt:bool>
  </property>
  <property fmtid="{D5CDD505-2E9C-101B-9397-08002B2CF9AE}" pid="3" name="ContentTypeId">
    <vt:lpwstr>0x010100C01AABCCE3CBDE499903839A3633028E</vt:lpwstr>
  </property>
  <property fmtid="{D5CDD505-2E9C-101B-9397-08002B2CF9AE}" pid="4" name="MediaServiceImageTags">
    <vt:lpwstr/>
  </property>
  <property fmtid="{D5CDD505-2E9C-101B-9397-08002B2CF9AE}" pid="5" name="MSIP_Label_84632a45-2c5b-48ac-84ab-9b136753159c_Enabled">
    <vt:lpwstr>true</vt:lpwstr>
  </property>
  <property fmtid="{D5CDD505-2E9C-101B-9397-08002B2CF9AE}" pid="6" name="MSIP_Label_84632a45-2c5b-48ac-84ab-9b136753159c_SetDate">
    <vt:lpwstr>2026-07-13T14:36:41Z</vt:lpwstr>
  </property>
  <property fmtid="{D5CDD505-2E9C-101B-9397-08002B2CF9AE}" pid="7" name="MSIP_Label_84632a45-2c5b-48ac-84ab-9b136753159c_Method">
    <vt:lpwstr>Standard</vt:lpwstr>
  </property>
  <property fmtid="{D5CDD505-2E9C-101B-9397-08002B2CF9AE}" pid="8" name="MSIP_Label_84632a45-2c5b-48ac-84ab-9b136753159c_Name">
    <vt:lpwstr>Intern</vt:lpwstr>
  </property>
  <property fmtid="{D5CDD505-2E9C-101B-9397-08002B2CF9AE}" pid="9" name="MSIP_Label_84632a45-2c5b-48ac-84ab-9b136753159c_SiteId">
    <vt:lpwstr>d6a1cf8c-768e-4187-a738-b6e50c4deb4a</vt:lpwstr>
  </property>
  <property fmtid="{D5CDD505-2E9C-101B-9397-08002B2CF9AE}" pid="10" name="MSIP_Label_84632a45-2c5b-48ac-84ab-9b136753159c_ActionId">
    <vt:lpwstr>c14c70ac-c32e-48fa-82e3-ea6a58f75ea1</vt:lpwstr>
  </property>
  <property fmtid="{D5CDD505-2E9C-101B-9397-08002B2CF9AE}" pid="11" name="MSIP_Label_84632a45-2c5b-48ac-84ab-9b136753159c_ContentBits">
    <vt:lpwstr>0</vt:lpwstr>
  </property>
  <property fmtid="{D5CDD505-2E9C-101B-9397-08002B2CF9AE}" pid="12" name="MSIP_Label_84632a45-2c5b-48ac-84ab-9b136753159c_Tag">
    <vt:lpwstr>10, 3, 0, 2</vt:lpwstr>
  </property>
</Properties>
</file>